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1299" w:rsidRPr="008C5EE9" w:rsidRDefault="00261299" w:rsidP="00733727">
      <w:pPr>
        <w:rPr>
          <w:rFonts w:ascii="Baskerville Old Face" w:hAnsi="Baskerville Old Face"/>
          <w:b/>
          <w:color w:val="993300"/>
          <w:sz w:val="28"/>
          <w:szCs w:val="28"/>
        </w:rPr>
      </w:pPr>
      <w:r w:rsidRPr="00145E5B">
        <w:rPr>
          <w:rFonts w:ascii="Baskerville Old Face" w:hAnsi="Baskerville Old Face"/>
          <w:b/>
          <w:color w:val="666699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6.75pt;height:24.75pt">
            <v:imagedata r:id="rId7" o:title=""/>
          </v:shape>
        </w:pict>
      </w:r>
      <w:r>
        <w:rPr>
          <w:rFonts w:ascii="Baskerville Old Face" w:hAnsi="Baskerville Old Face"/>
          <w:b/>
          <w:color w:val="666699"/>
          <w:sz w:val="28"/>
          <w:szCs w:val="28"/>
        </w:rPr>
        <w:t xml:space="preserve">    OUTS    </w:t>
      </w:r>
    </w:p>
    <w:p w:rsidR="00261299" w:rsidRDefault="00261299" w:rsidP="00F25D95">
      <w:pPr>
        <w:jc w:val="center"/>
        <w:rPr>
          <w:rFonts w:ascii="Baskerville Old Face" w:hAnsi="Baskerville Old Face"/>
          <w:b/>
          <w:sz w:val="28"/>
          <w:szCs w:val="28"/>
        </w:rPr>
      </w:pPr>
      <w:r>
        <w:rPr>
          <w:rFonts w:ascii="Baskerville Old Face" w:hAnsi="Baskerville Old Face"/>
          <w:b/>
          <w:sz w:val="28"/>
          <w:szCs w:val="28"/>
        </w:rPr>
        <w:t>We</w:t>
      </w:r>
      <w:r w:rsidRPr="008C5EE9">
        <w:rPr>
          <w:rFonts w:ascii="Baskerville Old Face" w:hAnsi="Baskerville Old Face"/>
          <w:b/>
          <w:sz w:val="28"/>
          <w:szCs w:val="28"/>
        </w:rPr>
        <w:t xml:space="preserve"> </w:t>
      </w:r>
      <w:r>
        <w:rPr>
          <w:rFonts w:ascii="Baskerville Old Face" w:hAnsi="Baskerville Old Face"/>
          <w:b/>
          <w:sz w:val="28"/>
          <w:szCs w:val="28"/>
        </w:rPr>
        <w:t xml:space="preserve">collected </w:t>
      </w:r>
      <w:r w:rsidRPr="008C5EE9">
        <w:rPr>
          <w:rFonts w:ascii="Baskerville Old Face" w:hAnsi="Baskerville Old Face"/>
          <w:b/>
          <w:sz w:val="28"/>
          <w:szCs w:val="28"/>
        </w:rPr>
        <w:t>donated items</w:t>
      </w:r>
      <w:r>
        <w:rPr>
          <w:rFonts w:ascii="Baskerville Old Face" w:hAnsi="Baskerville Old Face"/>
          <w:b/>
          <w:sz w:val="28"/>
          <w:szCs w:val="28"/>
        </w:rPr>
        <w:t xml:space="preserve"> and service time this week</w:t>
      </w:r>
      <w:r w:rsidRPr="008C5EE9">
        <w:rPr>
          <w:rFonts w:ascii="Baskerville Old Face" w:hAnsi="Baskerville Old Face"/>
          <w:b/>
          <w:sz w:val="28"/>
          <w:szCs w:val="28"/>
        </w:rPr>
        <w:t>:</w:t>
      </w:r>
    </w:p>
    <w:p w:rsidR="00261299" w:rsidRDefault="00261299" w:rsidP="00F25D95">
      <w:pPr>
        <w:jc w:val="center"/>
        <w:rPr>
          <w:rFonts w:ascii="Baskerville Old Face" w:hAnsi="Baskerville Old Face"/>
          <w:b/>
          <w:sz w:val="28"/>
          <w:szCs w:val="28"/>
        </w:rPr>
      </w:pPr>
    </w:p>
    <w:p w:rsidR="00261299" w:rsidRDefault="00261299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Joyce Jackson</w:t>
      </w:r>
    </w:p>
    <w:p w:rsidR="00261299" w:rsidRDefault="00261299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 w:rsidRPr="00F12CA3">
        <w:rPr>
          <w:rFonts w:ascii="Baskerville Old Face" w:hAnsi="Baskerville Old Face"/>
          <w:b/>
          <w:color w:val="666699"/>
          <w:sz w:val="28"/>
          <w:szCs w:val="28"/>
        </w:rPr>
        <w:t>(</w:t>
      </w:r>
      <w:r>
        <w:rPr>
          <w:rFonts w:ascii="Baskerville Old Face" w:hAnsi="Baskerville Old Face"/>
          <w:b/>
          <w:color w:val="666699"/>
          <w:sz w:val="28"/>
          <w:szCs w:val="28"/>
        </w:rPr>
        <w:t>$1,000.00 toward next project)</w:t>
      </w:r>
    </w:p>
    <w:p w:rsidR="00261299" w:rsidRDefault="00261299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261299" w:rsidRDefault="00261299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Dr. Keith Courville, A+Pel</w:t>
      </w:r>
    </w:p>
    <w:p w:rsidR="00261299" w:rsidRDefault="00261299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 w:rsidRPr="00F12CA3">
        <w:rPr>
          <w:rFonts w:ascii="Baskerville Old Face" w:hAnsi="Baskerville Old Face"/>
          <w:b/>
          <w:color w:val="666699"/>
          <w:sz w:val="28"/>
          <w:szCs w:val="28"/>
        </w:rPr>
        <w:t>(</w:t>
      </w:r>
      <w:r>
        <w:rPr>
          <w:rFonts w:ascii="Baskerville Old Face" w:hAnsi="Baskerville Old Face"/>
          <w:b/>
          <w:color w:val="666699"/>
          <w:sz w:val="28"/>
          <w:szCs w:val="28"/>
        </w:rPr>
        <w:t>$1,000.00 toward next project)</w:t>
      </w:r>
    </w:p>
    <w:p w:rsidR="00261299" w:rsidRDefault="00261299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</w:p>
    <w:p w:rsidR="00261299" w:rsidRDefault="00261299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Ruth Oliver</w:t>
      </w:r>
    </w:p>
    <w:p w:rsidR="00261299" w:rsidRDefault="00261299" w:rsidP="00E72CAD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($50.00 toward Playground Initiative)</w:t>
      </w:r>
    </w:p>
    <w:p w:rsidR="00261299" w:rsidRDefault="00261299" w:rsidP="00E72CAD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261299" w:rsidRDefault="00261299" w:rsidP="003011AD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Mar. Marcus Spears and Mr. Adrian Ricard, Sr.</w:t>
      </w:r>
    </w:p>
    <w:p w:rsidR="00261299" w:rsidRDefault="00261299" w:rsidP="003011AD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(Yardwork volunteer time and energy)</w:t>
      </w:r>
    </w:p>
    <w:p w:rsidR="00261299" w:rsidRDefault="00261299" w:rsidP="003011AD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</w:p>
    <w:p w:rsidR="00261299" w:rsidRDefault="00261299" w:rsidP="00AB34EC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Coach Ron Parker and Principal Paula Johnson, St. Louis King of </w:t>
      </w:r>
      <w:smartTag w:uri="urn:schemas-microsoft-com:office:smarttags" w:element="country-region">
        <w:smartTag w:uri="urn:schemas-microsoft-com:office:smarttags" w:element="place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France</w:t>
          </w:r>
        </w:smartTag>
      </w:smartTag>
    </w:p>
    <w:p w:rsidR="00261299" w:rsidRDefault="00261299" w:rsidP="00AB34EC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(5 used Smartboards)</w:t>
      </w:r>
    </w:p>
    <w:p w:rsidR="00261299" w:rsidRDefault="00261299" w:rsidP="00AB34EC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261299" w:rsidRDefault="00261299" w:rsidP="00AB34EC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Interact Club, The </w:t>
      </w:r>
      <w:smartTag w:uri="urn:schemas-microsoft-com:office:smarttags" w:element="PlaceName">
        <w:r>
          <w:rPr>
            <w:rFonts w:ascii="Baskerville Old Face" w:hAnsi="Baskerville Old Face"/>
            <w:b/>
            <w:color w:val="800080"/>
            <w:sz w:val="28"/>
            <w:szCs w:val="28"/>
          </w:rPr>
          <w:t>John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 </w:t>
      </w:r>
      <w:smartTag w:uri="urn:schemas-microsoft-com:office:smarttags" w:element="PlaceName">
        <w:r>
          <w:rPr>
            <w:rFonts w:ascii="Baskerville Old Face" w:hAnsi="Baskerville Old Face"/>
            <w:b/>
            <w:color w:val="800080"/>
            <w:sz w:val="28"/>
            <w:szCs w:val="28"/>
          </w:rPr>
          <w:t>Cooper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 </w:t>
      </w:r>
      <w:smartTag w:uri="urn:schemas-microsoft-com:office:smarttags" w:element="PlaceName">
        <w:r>
          <w:rPr>
            <w:rFonts w:ascii="Baskerville Old Face" w:hAnsi="Baskerville Old Face"/>
            <w:b/>
            <w:color w:val="800080"/>
            <w:sz w:val="28"/>
            <w:szCs w:val="28"/>
          </w:rPr>
          <w:t>School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, Woodlands, </w:t>
      </w:r>
      <w:smartTag w:uri="urn:schemas-microsoft-com:office:smarttags" w:element="State">
        <w:smartTag w:uri="urn:schemas-microsoft-com:office:smarttags" w:element="place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Texas</w:t>
          </w:r>
        </w:smartTag>
      </w:smartTag>
    </w:p>
    <w:p w:rsidR="00261299" w:rsidRDefault="00261299" w:rsidP="00AB34EC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(6 boxes of school supplies and bookbags)</w:t>
      </w:r>
    </w:p>
    <w:p w:rsidR="00261299" w:rsidRDefault="00261299" w:rsidP="00AB34EC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261299" w:rsidRDefault="00261299" w:rsidP="00A51F56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Heston Family, </w:t>
      </w:r>
      <w:smartTag w:uri="urn:schemas-microsoft-com:office:smarttags" w:element="City">
        <w:smartTag w:uri="urn:schemas-microsoft-com:office:smarttags" w:element="place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Orlando</w:t>
          </w:r>
        </w:smartTag>
        <w:r>
          <w:rPr>
            <w:rFonts w:ascii="Baskerville Old Face" w:hAnsi="Baskerville Old Face"/>
            <w:b/>
            <w:color w:val="800080"/>
            <w:sz w:val="28"/>
            <w:szCs w:val="28"/>
          </w:rPr>
          <w:t xml:space="preserve">, </w:t>
        </w:r>
        <w:smartTag w:uri="urn:schemas-microsoft-com:office:smarttags" w:element="State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Florida</w:t>
          </w:r>
        </w:smartTag>
      </w:smartTag>
    </w:p>
    <w:p w:rsidR="00261299" w:rsidRDefault="00261299" w:rsidP="00A51F56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($25.00 assorted gift cards to Wal-Mart, Chick-fil-A, Target, Shell Gas, Exxon/Mobil gas)</w:t>
      </w:r>
    </w:p>
    <w:p w:rsidR="00261299" w:rsidRDefault="00261299" w:rsidP="00A51F56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261299" w:rsidRDefault="00261299" w:rsidP="00B326F6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Cheering4Books, </w:t>
      </w:r>
      <w:smartTag w:uri="urn:schemas-microsoft-com:office:smarttags" w:element="City">
        <w:smartTag w:uri="urn:schemas-microsoft-com:office:smarttags" w:element="place">
          <w:smartTag w:uri="urn:schemas-microsoft-com:office:smarttags" w:element="City">
            <w:r>
              <w:rPr>
                <w:rFonts w:ascii="Baskerville Old Face" w:hAnsi="Baskerville Old Face"/>
                <w:b/>
                <w:color w:val="800080"/>
                <w:sz w:val="28"/>
                <w:szCs w:val="28"/>
              </w:rPr>
              <w:t>Prairieville</w:t>
            </w:r>
          </w:smartTag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 xml:space="preserve">, </w:t>
          </w:r>
          <w:smartTag w:uri="urn:schemas-microsoft-com:office:smarttags" w:element="State">
            <w:r>
              <w:rPr>
                <w:rFonts w:ascii="Baskerville Old Face" w:hAnsi="Baskerville Old Face"/>
                <w:b/>
                <w:color w:val="800080"/>
                <w:sz w:val="28"/>
                <w:szCs w:val="28"/>
              </w:rPr>
              <w:t>Louisiana</w:t>
            </w:r>
          </w:smartTag>
        </w:smartTag>
      </w:smartTag>
    </w:p>
    <w:p w:rsidR="00261299" w:rsidRDefault="00261299" w:rsidP="00B326F6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(1,000 books for student home libraries)</w:t>
      </w:r>
    </w:p>
    <w:p w:rsidR="00261299" w:rsidRDefault="00261299" w:rsidP="00AB34EC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261299" w:rsidRDefault="00261299" w:rsidP="003457E1">
      <w:pPr>
        <w:jc w:val="center"/>
        <w:rPr>
          <w:rFonts w:ascii="Baskerville Old Face" w:hAnsi="Baskerville Old Face"/>
          <w:b/>
          <w:color w:val="666699"/>
        </w:rPr>
      </w:pPr>
    </w:p>
    <w:p w:rsidR="00261299" w:rsidRDefault="00261299" w:rsidP="003457E1">
      <w:pPr>
        <w:jc w:val="center"/>
        <w:rPr>
          <w:rFonts w:ascii="Baskerville Old Face" w:hAnsi="Baskerville Old Face"/>
          <w:b/>
          <w:color w:val="666699"/>
        </w:rPr>
      </w:pPr>
    </w:p>
    <w:p w:rsidR="00261299" w:rsidRDefault="00261299" w:rsidP="003457E1">
      <w:pPr>
        <w:jc w:val="center"/>
        <w:rPr>
          <w:rFonts w:ascii="Baskerville Old Face" w:hAnsi="Baskerville Old Face"/>
          <w:b/>
          <w:color w:val="666699"/>
        </w:rPr>
      </w:pPr>
    </w:p>
    <w:p w:rsidR="00261299" w:rsidRDefault="00261299" w:rsidP="003457E1">
      <w:pPr>
        <w:jc w:val="center"/>
        <w:rPr>
          <w:rFonts w:ascii="Baskerville Old Face" w:hAnsi="Baskerville Old Face"/>
          <w:b/>
          <w:color w:val="666699"/>
        </w:rPr>
      </w:pPr>
    </w:p>
    <w:p w:rsidR="00261299" w:rsidRDefault="00261299" w:rsidP="003457E1">
      <w:pPr>
        <w:jc w:val="center"/>
        <w:rPr>
          <w:rFonts w:ascii="Baskerville Old Face" w:hAnsi="Baskerville Old Face"/>
          <w:b/>
          <w:color w:val="666699"/>
        </w:rPr>
      </w:pPr>
    </w:p>
    <w:p w:rsidR="00261299" w:rsidRDefault="00261299" w:rsidP="003457E1">
      <w:pPr>
        <w:jc w:val="center"/>
        <w:rPr>
          <w:rFonts w:ascii="Baskerville Old Face" w:hAnsi="Baskerville Old Face"/>
          <w:b/>
          <w:color w:val="666699"/>
        </w:rPr>
      </w:pPr>
    </w:p>
    <w:p w:rsidR="00261299" w:rsidRDefault="00261299" w:rsidP="003457E1">
      <w:pPr>
        <w:jc w:val="center"/>
        <w:rPr>
          <w:rFonts w:ascii="Baskerville Old Face" w:hAnsi="Baskerville Old Face"/>
          <w:b/>
          <w:color w:val="666699"/>
        </w:rPr>
      </w:pPr>
    </w:p>
    <w:p w:rsidR="00261299" w:rsidRDefault="00261299" w:rsidP="00733727">
      <w:pPr>
        <w:rPr>
          <w:rFonts w:ascii="Arial Black" w:hAnsi="Arial Black"/>
          <w:b/>
          <w:i/>
        </w:rPr>
      </w:pPr>
      <w:r w:rsidRPr="00802769">
        <w:rPr>
          <w:rFonts w:ascii="Arial Black" w:hAnsi="Arial Black"/>
          <w:b/>
          <w:i/>
          <w:highlight w:val="red"/>
        </w:rPr>
        <w:t>Important Dates</w:t>
      </w:r>
      <w:r>
        <w:rPr>
          <w:rFonts w:ascii="Arial Black" w:hAnsi="Arial Black"/>
          <w:b/>
          <w:i/>
        </w:rPr>
        <w:t>:</w:t>
      </w:r>
    </w:p>
    <w:tbl>
      <w:tblPr>
        <w:tblW w:w="0" w:type="auto"/>
        <w:tblLook w:val="01E0"/>
      </w:tblPr>
      <w:tblGrid>
        <w:gridCol w:w="2088"/>
        <w:gridCol w:w="8928"/>
      </w:tblGrid>
      <w:tr w:rsidR="00261299" w:rsidTr="00504A6F"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 xml:space="preserve">October </w:t>
            </w:r>
          </w:p>
        </w:tc>
        <w:tc>
          <w:tcPr>
            <w:tcW w:w="8928" w:type="dxa"/>
          </w:tcPr>
          <w:p w:rsidR="00261299" w:rsidRPr="00733AF0" w:rsidRDefault="00261299" w:rsidP="00504A6F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Redemptorist Sock Sales, $5.00 donation</w:t>
            </w:r>
          </w:p>
        </w:tc>
      </w:tr>
      <w:tr w:rsidR="00261299" w:rsidTr="00504A6F"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3</w:t>
            </w:r>
          </w:p>
        </w:tc>
        <w:tc>
          <w:tcPr>
            <w:tcW w:w="8928" w:type="dxa"/>
          </w:tcPr>
          <w:p w:rsidR="00261299" w:rsidRPr="00504A6F" w:rsidRDefault="00261299" w:rsidP="00F23B2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ACT Aspire interim extended through Oct. 7</w:t>
            </w:r>
          </w:p>
        </w:tc>
      </w:tr>
      <w:tr w:rsidR="00261299" w:rsidTr="00504A6F"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</w:p>
        </w:tc>
        <w:tc>
          <w:tcPr>
            <w:tcW w:w="8928" w:type="dxa"/>
          </w:tcPr>
          <w:p w:rsidR="00261299" w:rsidRPr="00504A6F" w:rsidRDefault="00261299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Ms. Fontenot, substitute for Ms. Williams, begins</w:t>
            </w:r>
          </w:p>
        </w:tc>
      </w:tr>
      <w:tr w:rsidR="00261299" w:rsidTr="00504A6F"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</w:p>
        </w:tc>
        <w:tc>
          <w:tcPr>
            <w:tcW w:w="892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SBLC meeting with EBR for 7</w:t>
            </w:r>
            <w:r w:rsidRPr="003011AD">
              <w:rPr>
                <w:rFonts w:ascii="Forte" w:hAnsi="Forte"/>
                <w:sz w:val="32"/>
                <w:szCs w:val="32"/>
                <w:vertAlign w:val="superscript"/>
              </w:rPr>
              <w:t>th</w:t>
            </w:r>
            <w:r>
              <w:rPr>
                <w:rFonts w:ascii="Forte" w:hAnsi="Forte"/>
                <w:sz w:val="32"/>
                <w:szCs w:val="32"/>
              </w:rPr>
              <w:t xml:space="preserve"> grader, 7:30am, C. Barber</w:t>
            </w:r>
          </w:p>
        </w:tc>
      </w:tr>
      <w:tr w:rsidR="00261299" w:rsidTr="00504A6F">
        <w:tc>
          <w:tcPr>
            <w:tcW w:w="2088" w:type="dxa"/>
            <w:tcBorders>
              <w:bottom w:val="single" w:sz="4" w:space="0" w:color="auto"/>
            </w:tcBorders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4</w:t>
            </w:r>
          </w:p>
        </w:tc>
        <w:tc>
          <w:tcPr>
            <w:tcW w:w="8928" w:type="dxa"/>
            <w:tcBorders>
              <w:bottom w:val="single" w:sz="4" w:space="0" w:color="auto"/>
            </w:tcBorders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 xml:space="preserve">Chip Miller working on principal-assigned computer projects </w:t>
            </w:r>
          </w:p>
        </w:tc>
      </w:tr>
      <w:tr w:rsidR="00261299" w:rsidTr="00504A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</w:p>
        </w:tc>
        <w:tc>
          <w:tcPr>
            <w:tcW w:w="892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Faculty Meeting, 3:00pm, Computer Lab</w:t>
            </w:r>
          </w:p>
        </w:tc>
      </w:tr>
      <w:tr w:rsidR="00261299" w:rsidRPr="00504A6F" w:rsidTr="009C264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5</w:t>
            </w:r>
          </w:p>
        </w:tc>
        <w:tc>
          <w:tcPr>
            <w:tcW w:w="892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Discovery Walk by 5 Instructional Visitors, 8:00am - 1:00pm</w:t>
            </w:r>
          </w:p>
        </w:tc>
      </w:tr>
      <w:tr w:rsidR="00261299" w:rsidRPr="00504A6F" w:rsidTr="009C264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6</w:t>
            </w:r>
          </w:p>
        </w:tc>
        <w:tc>
          <w:tcPr>
            <w:tcW w:w="892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Sean Ardoin performs, 7:30 morning assembly</w:t>
            </w:r>
          </w:p>
        </w:tc>
      </w:tr>
      <w:tr w:rsidR="00261299" w:rsidRPr="00504A6F" w:rsidTr="00DF3C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7</w:t>
            </w:r>
          </w:p>
        </w:tc>
        <w:tc>
          <w:tcPr>
            <w:tcW w:w="8928" w:type="dxa"/>
          </w:tcPr>
          <w:p w:rsidR="00261299" w:rsidRPr="00504A6F" w:rsidRDefault="00261299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First Flood Make-Up Day</w:t>
            </w:r>
          </w:p>
        </w:tc>
      </w:tr>
      <w:tr w:rsidR="00261299" w:rsidRPr="00504A6F" w:rsidTr="00DF3C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261299" w:rsidRPr="00504A6F" w:rsidRDefault="00261299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</w:p>
        </w:tc>
        <w:tc>
          <w:tcPr>
            <w:tcW w:w="8928" w:type="dxa"/>
          </w:tcPr>
          <w:p w:rsidR="00261299" w:rsidRPr="00504A6F" w:rsidRDefault="00261299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 w:rsidRPr="009F68D0">
              <w:rPr>
                <w:rFonts w:ascii="Forte" w:hAnsi="Forte"/>
                <w:sz w:val="32"/>
                <w:szCs w:val="32"/>
                <w:highlight w:val="yellow"/>
              </w:rPr>
              <w:t>Cancellation of Parent-Teacher Conferences</w:t>
            </w:r>
          </w:p>
        </w:tc>
      </w:tr>
    </w:tbl>
    <w:p w:rsidR="00261299" w:rsidRDefault="00261299" w:rsidP="00AB63A5">
      <w:pPr>
        <w:ind w:left="2310" w:hanging="2310"/>
        <w:rPr>
          <w:rFonts w:ascii="Calisto MT" w:hAnsi="Calisto MT"/>
          <w:highlight w:val="lightGray"/>
        </w:rPr>
      </w:pPr>
    </w:p>
    <w:p w:rsidR="00261299" w:rsidRDefault="00261299" w:rsidP="00AB63A5">
      <w:pPr>
        <w:ind w:left="2310" w:hanging="2310"/>
        <w:rPr>
          <w:rFonts w:ascii="Calisto MT" w:hAnsi="Calisto MT"/>
        </w:rPr>
      </w:pPr>
      <w:r>
        <w:rPr>
          <w:rFonts w:ascii="Calisto MT" w:hAnsi="Calisto MT"/>
          <w:highlight w:val="lightGray"/>
        </w:rPr>
        <w:t>Song</w:t>
      </w:r>
      <w:r w:rsidRPr="00413B71">
        <w:rPr>
          <w:rFonts w:ascii="Calisto MT" w:hAnsi="Calisto MT"/>
          <w:highlight w:val="lightGray"/>
        </w:rPr>
        <w:t xml:space="preserve"> of the Week</w:t>
      </w:r>
      <w:r>
        <w:rPr>
          <w:rFonts w:ascii="Calisto MT" w:hAnsi="Calisto MT"/>
        </w:rPr>
        <w:t>: (Kurt Carr) “I Almost Let Go”</w:t>
      </w:r>
    </w:p>
    <w:p w:rsidR="00261299" w:rsidRPr="00257E98" w:rsidRDefault="00261299" w:rsidP="00214884">
      <w:pPr>
        <w:ind w:left="180"/>
        <w:rPr>
          <w:rFonts w:ascii="Calisto MT" w:hAnsi="Calisto MT"/>
          <w:i/>
          <w:sz w:val="28"/>
          <w:szCs w:val="28"/>
          <w:shd w:val="clear" w:color="auto" w:fill="FFFFF7"/>
        </w:rPr>
      </w:pPr>
      <w:r w:rsidRPr="00214884">
        <w:rPr>
          <w:rFonts w:ascii="Calisto MT" w:hAnsi="Calisto MT"/>
          <w:i/>
        </w:rPr>
        <w:t>“</w:t>
      </w:r>
      <w:r w:rsidRPr="008018D1">
        <w:rPr>
          <w:rFonts w:ascii="Calisto MT" w:hAnsi="Calisto MT"/>
          <w:i/>
          <w:sz w:val="28"/>
          <w:szCs w:val="28"/>
        </w:rPr>
        <w:t>I</w:t>
      </w:r>
      <w:r>
        <w:rPr>
          <w:rFonts w:ascii="Calisto MT" w:hAnsi="Calisto MT"/>
          <w:i/>
        </w:rPr>
        <w:t xml:space="preserve"> </w:t>
      </w:r>
      <w:r w:rsidRPr="008018D1">
        <w:rPr>
          <w:rFonts w:ascii="Calisto MT" w:hAnsi="Calisto MT"/>
          <w:i/>
          <w:sz w:val="28"/>
          <w:szCs w:val="28"/>
        </w:rPr>
        <w:t>almost let go.</w:t>
      </w:r>
      <w:r>
        <w:rPr>
          <w:rFonts w:ascii="Calisto MT" w:hAnsi="Calisto MT"/>
          <w:i/>
          <w:sz w:val="28"/>
          <w:szCs w:val="28"/>
        </w:rPr>
        <w:t xml:space="preserve"> </w:t>
      </w:r>
      <w:r w:rsidRPr="00257E98">
        <w:rPr>
          <w:rFonts w:ascii="Calisto MT" w:hAnsi="Calisto MT"/>
          <w:i/>
          <w:sz w:val="28"/>
          <w:szCs w:val="28"/>
        </w:rPr>
        <w:t xml:space="preserve">I felt like I just couldn’t take life anymore, </w:t>
      </w:r>
      <w:r>
        <w:rPr>
          <w:rFonts w:ascii="Calisto MT" w:hAnsi="Calisto MT"/>
          <w:i/>
          <w:sz w:val="28"/>
          <w:szCs w:val="28"/>
        </w:rPr>
        <w:t xml:space="preserve">my problems had me bound, </w:t>
      </w:r>
      <w:r w:rsidRPr="00257E98">
        <w:rPr>
          <w:rFonts w:ascii="Calisto MT" w:hAnsi="Calisto MT"/>
          <w:i/>
          <w:sz w:val="28"/>
          <w:szCs w:val="28"/>
        </w:rPr>
        <w:t xml:space="preserve">depression weighed me down, </w:t>
      </w:r>
      <w:r>
        <w:rPr>
          <w:rFonts w:ascii="Calisto MT" w:hAnsi="Calisto MT"/>
          <w:i/>
          <w:sz w:val="28"/>
          <w:szCs w:val="28"/>
        </w:rPr>
        <w:t xml:space="preserve">but </w:t>
      </w:r>
      <w:r w:rsidRPr="00257E98">
        <w:rPr>
          <w:rFonts w:ascii="Calisto MT" w:hAnsi="Calisto MT"/>
          <w:i/>
          <w:sz w:val="28"/>
          <w:szCs w:val="28"/>
        </w:rPr>
        <w:t xml:space="preserve">God held me close so I wouldn’t let go. God’s mercy kept me so I wouldn’t let go. I almost gave up. </w:t>
      </w:r>
      <w:r>
        <w:rPr>
          <w:rFonts w:ascii="Calisto MT" w:hAnsi="Calisto MT"/>
          <w:i/>
          <w:sz w:val="28"/>
          <w:szCs w:val="28"/>
        </w:rPr>
        <w:t xml:space="preserve">I almost gave up. </w:t>
      </w:r>
      <w:r w:rsidRPr="00257E98">
        <w:rPr>
          <w:rFonts w:ascii="Calisto MT" w:hAnsi="Calisto MT"/>
          <w:i/>
          <w:sz w:val="28"/>
          <w:szCs w:val="28"/>
        </w:rPr>
        <w:t xml:space="preserve">I was </w:t>
      </w:r>
      <w:r>
        <w:rPr>
          <w:rFonts w:ascii="Calisto MT" w:hAnsi="Calisto MT"/>
          <w:i/>
          <w:sz w:val="28"/>
          <w:szCs w:val="28"/>
        </w:rPr>
        <w:t xml:space="preserve">right </w:t>
      </w:r>
      <w:r w:rsidRPr="00257E98">
        <w:rPr>
          <w:rFonts w:ascii="Calisto MT" w:hAnsi="Calisto MT"/>
          <w:i/>
          <w:sz w:val="28"/>
          <w:szCs w:val="28"/>
        </w:rPr>
        <w:t xml:space="preserve">at the edge of a breakthrough but I couldn’t see it, the devil really had me, </w:t>
      </w:r>
      <w:r>
        <w:rPr>
          <w:rFonts w:ascii="Calisto MT" w:hAnsi="Calisto MT"/>
          <w:i/>
          <w:sz w:val="28"/>
          <w:szCs w:val="28"/>
        </w:rPr>
        <w:t xml:space="preserve">but </w:t>
      </w:r>
      <w:r w:rsidRPr="00257E98">
        <w:rPr>
          <w:rFonts w:ascii="Calisto MT" w:hAnsi="Calisto MT"/>
          <w:i/>
          <w:sz w:val="28"/>
          <w:szCs w:val="28"/>
        </w:rPr>
        <w:t>Jesus came and grabbed me and he held me close</w:t>
      </w:r>
      <w:r>
        <w:rPr>
          <w:rFonts w:ascii="Calisto MT" w:hAnsi="Calisto MT"/>
          <w:i/>
          <w:sz w:val="28"/>
          <w:szCs w:val="28"/>
        </w:rPr>
        <w:t xml:space="preserve"> so I wouldn’t let go. God’s mercy kept me so I wouldn’t let go</w:t>
      </w:r>
      <w:r w:rsidRPr="00257E98">
        <w:rPr>
          <w:rFonts w:ascii="Calisto MT" w:hAnsi="Calisto MT"/>
          <w:i/>
          <w:sz w:val="28"/>
          <w:szCs w:val="28"/>
        </w:rPr>
        <w:t>.</w:t>
      </w:r>
      <w:r>
        <w:rPr>
          <w:rFonts w:ascii="Calisto MT" w:hAnsi="Calisto MT"/>
          <w:i/>
          <w:sz w:val="28"/>
          <w:szCs w:val="28"/>
        </w:rPr>
        <w:t>”</w:t>
      </w:r>
    </w:p>
    <w:p w:rsidR="00261299" w:rsidRDefault="00261299" w:rsidP="00AB63A5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261299" w:rsidRDefault="00261299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413B71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Scripture of the Week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>: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ab/>
        <w:t>2 Timothy 1:6-8, 13-14</w:t>
      </w:r>
    </w:p>
    <w:p w:rsidR="00261299" w:rsidRDefault="00261299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261299" w:rsidRDefault="00261299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Inspirational Pictures</w:t>
      </w:r>
      <w:r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:</w:t>
      </w: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 xml:space="preserve"> </w:t>
      </w:r>
      <w:r w:rsidRPr="009C264F">
        <w:rPr>
          <w:rFonts w:ascii="Georgia" w:hAnsi="Georgia"/>
          <w:color w:val="3B3B3B"/>
          <w:sz w:val="22"/>
          <w:szCs w:val="22"/>
          <w:highlight w:val="yellow"/>
          <w:shd w:val="clear" w:color="auto" w:fill="FFFFF7"/>
        </w:rPr>
        <w:t>THANK YOU FOR ALL THAT YOU DO FOR STUDENTS AND FAMILIES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>!</w:t>
      </w:r>
    </w:p>
    <w:p w:rsidR="00261299" w:rsidRDefault="00261299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145E5B">
        <w:rPr>
          <w:rFonts w:ascii="Georgia" w:hAnsi="Georgia"/>
          <w:color w:val="3B3B3B"/>
          <w:sz w:val="22"/>
          <w:szCs w:val="22"/>
          <w:shd w:val="clear" w:color="auto" w:fill="FFFFF7"/>
        </w:rPr>
        <w:pict>
          <v:shape id="_x0000_i1028" type="#_x0000_t75" style="width:457.5pt;height:281.25pt">
            <v:imagedata r:id="rId8" o:title=""/>
          </v:shape>
        </w:pict>
      </w:r>
    </w:p>
    <w:p w:rsidR="00261299" w:rsidRDefault="00261299" w:rsidP="00C847F7">
      <w:pPr>
        <w:ind w:left="2310" w:hanging="2310"/>
        <w:rPr>
          <w:rFonts w:ascii="Georgia" w:hAnsi="Georgia"/>
          <w:color w:val="0000FF"/>
          <w:sz w:val="32"/>
          <w:szCs w:val="32"/>
          <w:shd w:val="clear" w:color="auto" w:fill="FFFFF7"/>
        </w:rPr>
      </w:pPr>
      <w:r w:rsidRPr="003000A2">
        <w:rPr>
          <w:rFonts w:ascii="Georgia" w:hAnsi="Georgia"/>
          <w:color w:val="0000FF"/>
          <w:sz w:val="32"/>
          <w:szCs w:val="32"/>
          <w:shd w:val="clear" w:color="auto" w:fill="FFFFF7"/>
        </w:rPr>
        <w:t>Share the right to vote with students. 7 sock designs and styles!</w:t>
      </w:r>
    </w:p>
    <w:p w:rsidR="00261299" w:rsidRPr="003000A2" w:rsidRDefault="00261299" w:rsidP="00C847F7">
      <w:pPr>
        <w:ind w:left="2310" w:hanging="2310"/>
        <w:rPr>
          <w:rFonts w:ascii="Georgia" w:hAnsi="Georgia"/>
          <w:color w:val="0000FF"/>
          <w:sz w:val="32"/>
          <w:szCs w:val="32"/>
          <w:shd w:val="clear" w:color="auto" w:fill="FFFFF7"/>
        </w:rPr>
      </w:pPr>
      <w:r>
        <w:rPr>
          <w:rFonts w:ascii="Georgia" w:hAnsi="Georgia"/>
          <w:color w:val="0000FF"/>
          <w:sz w:val="32"/>
          <w:szCs w:val="32"/>
          <w:shd w:val="clear" w:color="auto" w:fill="FFFFF7"/>
        </w:rPr>
        <w:t>Cast your vote so I can order by Friday, October 7.</w:t>
      </w:r>
    </w:p>
    <w:p w:rsidR="00261299" w:rsidRDefault="00261299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145E5B">
        <w:rPr>
          <w:rFonts w:ascii="Georgia" w:hAnsi="Georgia"/>
          <w:color w:val="3B3B3B"/>
          <w:sz w:val="22"/>
          <w:szCs w:val="22"/>
          <w:shd w:val="clear" w:color="auto" w:fill="FFFFF7"/>
        </w:rPr>
        <w:pict>
          <v:shape id="_x0000_i1029" type="#_x0000_t75" style="width:399.75pt;height:225pt">
            <v:imagedata r:id="rId9" o:title=""/>
          </v:shape>
        </w:pict>
      </w:r>
    </w:p>
    <w:p w:rsidR="00261299" w:rsidRDefault="00261299" w:rsidP="00C847F7">
      <w:pPr>
        <w:ind w:left="2310" w:hanging="2310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</w:p>
    <w:p w:rsidR="00261299" w:rsidRDefault="00261299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  <w:r w:rsidRPr="00145E5B">
        <w:rPr>
          <w:rFonts w:ascii="Georgia" w:hAnsi="Georgia"/>
          <w:color w:val="008000"/>
          <w:sz w:val="22"/>
          <w:szCs w:val="22"/>
          <w:shd w:val="clear" w:color="auto" w:fill="FFFFF7"/>
        </w:rPr>
        <w:pict>
          <v:shape id="_x0000_i1030" type="#_x0000_t75" style="width:540pt;height:303.75pt">
            <v:imagedata r:id="rId10" o:title=""/>
          </v:shape>
        </w:pict>
      </w:r>
    </w:p>
    <w:p w:rsidR="00261299" w:rsidRDefault="00261299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  <w:r w:rsidRPr="00145E5B">
        <w:rPr>
          <w:rFonts w:ascii="Georgia" w:hAnsi="Georgia"/>
          <w:color w:val="008000"/>
          <w:sz w:val="22"/>
          <w:szCs w:val="22"/>
          <w:shd w:val="clear" w:color="auto" w:fill="FFFFF7"/>
        </w:rPr>
        <w:pict>
          <v:shape id="_x0000_i1031" type="#_x0000_t75" style="width:207pt;height:367.5pt">
            <v:imagedata r:id="rId11" o:title=""/>
          </v:shape>
        </w:pict>
      </w:r>
      <w:r w:rsidRPr="00145E5B">
        <w:rPr>
          <w:rFonts w:ascii="Georgia" w:hAnsi="Georgia"/>
          <w:color w:val="008000"/>
          <w:sz w:val="22"/>
          <w:szCs w:val="22"/>
          <w:shd w:val="clear" w:color="auto" w:fill="FFFFF7"/>
        </w:rPr>
        <w:pict>
          <v:shape id="_x0000_i1032" type="#_x0000_t75" style="width:264.75pt;height:352.5pt;mso-position-horizontal-relative:char;mso-position-vertical-relative:line">
            <v:imagedata r:id="rId12" o:title=""/>
          </v:shape>
        </w:pict>
      </w:r>
    </w:p>
    <w:p w:rsidR="00261299" w:rsidRDefault="00261299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  <w:r w:rsidRPr="00145E5B">
        <w:rPr>
          <w:rFonts w:ascii="Georgia" w:hAnsi="Georgia"/>
          <w:color w:val="008000"/>
          <w:sz w:val="22"/>
          <w:szCs w:val="22"/>
          <w:shd w:val="clear" w:color="auto" w:fill="FFFFF7"/>
        </w:rPr>
        <w:pict>
          <v:shape id="_x0000_i1033" type="#_x0000_t75" style="width:388.5pt;height:219pt">
            <v:imagedata r:id="rId13" o:title=""/>
          </v:shape>
        </w:pict>
      </w:r>
    </w:p>
    <w:p w:rsidR="00261299" w:rsidRDefault="00261299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</w:p>
    <w:p w:rsidR="00261299" w:rsidRDefault="00261299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</w:p>
    <w:p w:rsidR="00261299" w:rsidRDefault="00261299" w:rsidP="00C847F7">
      <w:pPr>
        <w:ind w:left="2310" w:hanging="2310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                               </w:t>
      </w:r>
    </w:p>
    <w:p w:rsidR="00261299" w:rsidRDefault="00261299" w:rsidP="00C847F7">
      <w:pPr>
        <w:ind w:left="2310" w:hanging="2310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0638AA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pict>
          <v:shape id="_x0000_i1034" type="#_x0000_t75" style="width:194.25pt;height:226.5pt">
            <v:imagedata r:id="rId14" o:title=""/>
          </v:shape>
        </w:pict>
      </w:r>
    </w:p>
    <w:p w:rsidR="00261299" w:rsidRPr="00313165" w:rsidRDefault="00261299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  <w:r w:rsidRPr="00145E5B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pict>
          <v:shape id="_x0000_i1035" type="#_x0000_t75" style="width:356.25pt;height:201pt">
            <v:imagedata r:id="rId15" o:title=""/>
          </v:shape>
        </w:pict>
      </w: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Default="00261299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261299" w:rsidRPr="00325CB2" w:rsidRDefault="00261299" w:rsidP="00325CB2">
      <w:pPr>
        <w:rPr>
          <w:sz w:val="2"/>
        </w:rPr>
      </w:pPr>
    </w:p>
    <w:p w:rsidR="00261299" w:rsidRPr="00325CB2" w:rsidRDefault="00261299" w:rsidP="00325CB2">
      <w:pPr>
        <w:rPr>
          <w:sz w:val="2"/>
        </w:rPr>
      </w:pPr>
    </w:p>
    <w:p w:rsidR="00261299" w:rsidRDefault="00261299" w:rsidP="00325CB2">
      <w:pPr>
        <w:rPr>
          <w:sz w:val="2"/>
        </w:rPr>
      </w:pPr>
    </w:p>
    <w:p w:rsidR="00261299" w:rsidRDefault="00261299" w:rsidP="00325CB2">
      <w:pPr>
        <w:rPr>
          <w:sz w:val="2"/>
        </w:rPr>
      </w:pPr>
    </w:p>
    <w:p w:rsidR="00261299" w:rsidRDefault="00261299" w:rsidP="00325CB2">
      <w:pPr>
        <w:rPr>
          <w:sz w:val="2"/>
        </w:rPr>
      </w:pPr>
    </w:p>
    <w:p w:rsidR="00261299" w:rsidRPr="00325CB2" w:rsidRDefault="00261299" w:rsidP="00325CB2">
      <w:pPr>
        <w:rPr>
          <w:sz w:val="2"/>
        </w:rPr>
      </w:pPr>
      <w:r w:rsidRPr="00145E5B">
        <w:rPr>
          <w:sz w:val="2"/>
        </w:rPr>
        <w:pict>
          <v:shape id="_x0000_i1036" type="#_x0000_t75" style="width:291.75pt;height:164.25pt">
            <v:imagedata r:id="rId16" o:title=""/>
          </v:shape>
        </w:pict>
      </w:r>
    </w:p>
    <w:sectPr w:rsidR="00261299" w:rsidRPr="00325CB2" w:rsidSect="008846C1">
      <w:headerReference w:type="even" r:id="rId17"/>
      <w:headerReference w:type="default" r:id="rId18"/>
      <w:pgSz w:w="12240" w:h="15840" w:code="1"/>
      <w:pgMar w:top="720" w:right="720" w:bottom="720" w:left="720" w:header="576" w:footer="1440" w:gutter="0"/>
      <w:pgBorders w:offsetFrom="page">
        <w:top w:val="thickThinLargeGap" w:sz="24" w:space="24" w:color="008000"/>
        <w:left w:val="thickThinLargeGap" w:sz="24" w:space="24" w:color="008000"/>
        <w:bottom w:val="thickThinLargeGap" w:sz="24" w:space="24" w:color="008000"/>
        <w:right w:val="thickThinLargeGap" w:sz="24" w:space="24" w:color="008000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1299" w:rsidRDefault="00261299" w:rsidP="00FD25BD">
      <w:r>
        <w:separator/>
      </w:r>
    </w:p>
  </w:endnote>
  <w:endnote w:type="continuationSeparator" w:id="0">
    <w:p w:rsidR="00261299" w:rsidRDefault="00261299" w:rsidP="00FD25B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1299" w:rsidRDefault="00261299" w:rsidP="00FD25BD">
      <w:r>
        <w:separator/>
      </w:r>
    </w:p>
  </w:footnote>
  <w:footnote w:type="continuationSeparator" w:id="0">
    <w:p w:rsidR="00261299" w:rsidRDefault="00261299" w:rsidP="00FD25B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1299" w:rsidRDefault="00261299" w:rsidP="00F74A17">
    <w:pPr>
      <w:pStyle w:val="Header"/>
      <w:jc w:val="cent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1299" w:rsidRDefault="00261299" w:rsidP="00D86EA1">
    <w:pPr>
      <w:jc w:val="center"/>
    </w:pPr>
    <w:r w:rsidRPr="00145E5B">
      <w:rPr>
        <w:rFonts w:ascii="Century Schoolbook" w:hAnsi="Century Schoolbook"/>
        <w:b/>
        <w:sz w:val="32"/>
        <w:szCs w:val="3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123.75pt;height:134.25pt">
          <v:imagedata r:id="rId1" o:title=""/>
        </v:shape>
      </w:pict>
    </w:r>
    <w:r>
      <w:rPr>
        <w:rFonts w:ascii="Century Schoolbook" w:hAnsi="Century Schoolbook"/>
        <w:b/>
        <w:sz w:val="32"/>
        <w:szCs w:val="32"/>
      </w:rPr>
      <w:t xml:space="preserve">  </w:t>
    </w:r>
    <w:r>
      <w:rPr>
        <w:rFonts w:ascii="Harlow Solid Italic" w:hAnsi="Harlow Solid Italic"/>
        <w:sz w:val="52"/>
        <w:szCs w:val="52"/>
      </w:rPr>
      <w:t xml:space="preserve">Carmouche Connection </w:t>
    </w:r>
    <w:r w:rsidRPr="00AB50F1">
      <w:rPr>
        <w:sz w:val="22"/>
        <w:szCs w:val="22"/>
      </w:rPr>
      <w:t>Vol. 1 Iss</w:t>
    </w:r>
    <w:r>
      <w:rPr>
        <w:sz w:val="22"/>
        <w:szCs w:val="22"/>
      </w:rPr>
      <w:t>.12</w:t>
    </w:r>
    <w:r w:rsidRPr="00AB50F1">
      <w:rPr>
        <w:sz w:val="22"/>
        <w:szCs w:val="22"/>
      </w:rPr>
      <w:t xml:space="preserve"> </w:t>
    </w:r>
    <w:r>
      <w:rPr>
        <w:sz w:val="22"/>
        <w:szCs w:val="22"/>
      </w:rPr>
      <w:t>Oct. 3</w:t>
    </w:r>
    <w:r w:rsidRPr="00AB50F1">
      <w:rPr>
        <w:sz w:val="22"/>
        <w:szCs w:val="22"/>
      </w:rPr>
      <w:t>, 2016</w:t>
    </w:r>
  </w:p>
  <w:p w:rsidR="00261299" w:rsidRPr="004137B4" w:rsidRDefault="00261299" w:rsidP="00D86EA1">
    <w:pPr>
      <w:jc w:val="center"/>
      <w:rPr>
        <w:b/>
        <w:i/>
        <w:color w:val="006600"/>
      </w:rPr>
    </w:pPr>
    <w:r w:rsidRPr="004137B4">
      <w:rPr>
        <w:b/>
        <w:i/>
        <w:color w:val="006600"/>
      </w:rPr>
      <w:t>Cultivating Scholars with Pride and Passion</w:t>
    </w:r>
  </w:p>
  <w:p w:rsidR="00261299" w:rsidRDefault="00261299" w:rsidP="00D86EA1">
    <w:pPr>
      <w:rPr>
        <w:rFonts w:ascii="Century Schoolbook" w:hAnsi="Century Schoolbook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01405B7E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846CA67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2">
    <w:nsid w:val="FFFFFF7D"/>
    <w:multiLevelType w:val="singleLevel"/>
    <w:tmpl w:val="B4BC43C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3">
    <w:nsid w:val="FFFFFF7E"/>
    <w:multiLevelType w:val="singleLevel"/>
    <w:tmpl w:val="3F52A0C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4">
    <w:nsid w:val="FFFFFF7F"/>
    <w:multiLevelType w:val="singleLevel"/>
    <w:tmpl w:val="364EA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5">
    <w:nsid w:val="FFFFFF80"/>
    <w:multiLevelType w:val="singleLevel"/>
    <w:tmpl w:val="EBE8AB4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092AE90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D54A00B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3970C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C9E31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0">
    <w:nsid w:val="FFFFFF89"/>
    <w:multiLevelType w:val="singleLevel"/>
    <w:tmpl w:val="BD1ED5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4F01F93"/>
    <w:multiLevelType w:val="hybridMultilevel"/>
    <w:tmpl w:val="3578BBB2"/>
    <w:lvl w:ilvl="0" w:tplc="04090015">
      <w:start w:val="1"/>
      <w:numFmt w:val="upperLetter"/>
      <w:lvlText w:val="%1."/>
      <w:lvlJc w:val="left"/>
      <w:pPr>
        <w:ind w:left="12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06870709"/>
    <w:multiLevelType w:val="hybridMultilevel"/>
    <w:tmpl w:val="0DACED36"/>
    <w:lvl w:ilvl="0" w:tplc="0409000B">
      <w:start w:val="1"/>
      <w:numFmt w:val="bullet"/>
      <w:lvlText w:val=""/>
      <w:lvlJc w:val="left"/>
      <w:pPr>
        <w:ind w:left="63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E644FD7"/>
    <w:multiLevelType w:val="hybridMultilevel"/>
    <w:tmpl w:val="6FE6492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EE478F"/>
    <w:multiLevelType w:val="hybridMultilevel"/>
    <w:tmpl w:val="EB9A299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3385FB8"/>
    <w:multiLevelType w:val="hybridMultilevel"/>
    <w:tmpl w:val="5D4492AE"/>
    <w:lvl w:ilvl="0" w:tplc="0409000B">
      <w:start w:val="1"/>
      <w:numFmt w:val="bullet"/>
      <w:lvlText w:val=""/>
      <w:lvlJc w:val="left"/>
      <w:pPr>
        <w:ind w:left="54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F54052"/>
    <w:multiLevelType w:val="hybridMultilevel"/>
    <w:tmpl w:val="28384E5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E996C34"/>
    <w:multiLevelType w:val="hybridMultilevel"/>
    <w:tmpl w:val="CCFEE42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073579A"/>
    <w:multiLevelType w:val="hybridMultilevel"/>
    <w:tmpl w:val="513A84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5951B26"/>
    <w:multiLevelType w:val="hybridMultilevel"/>
    <w:tmpl w:val="7B68D66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7263B08"/>
    <w:multiLevelType w:val="hybridMultilevel"/>
    <w:tmpl w:val="7408E3A2"/>
    <w:lvl w:ilvl="0" w:tplc="CBA650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84F428E"/>
    <w:multiLevelType w:val="hybridMultilevel"/>
    <w:tmpl w:val="F0DA8D3A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abstractNum w:abstractNumId="22">
    <w:nsid w:val="4A4F71A2"/>
    <w:multiLevelType w:val="hybridMultilevel"/>
    <w:tmpl w:val="567C321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0747F8B"/>
    <w:multiLevelType w:val="hybridMultilevel"/>
    <w:tmpl w:val="AEAEFB3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60C2340F"/>
    <w:multiLevelType w:val="hybridMultilevel"/>
    <w:tmpl w:val="BDA6217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614556BF"/>
    <w:multiLevelType w:val="hybridMultilevel"/>
    <w:tmpl w:val="55DC5B4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481F9C"/>
    <w:multiLevelType w:val="hybridMultilevel"/>
    <w:tmpl w:val="AE34A7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F72869"/>
    <w:multiLevelType w:val="hybridMultilevel"/>
    <w:tmpl w:val="179AE350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8">
    <w:nsid w:val="78A23FC2"/>
    <w:multiLevelType w:val="hybridMultilevel"/>
    <w:tmpl w:val="59686D48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21"/>
  </w:num>
  <w:num w:numId="3">
    <w:abstractNumId w:val="20"/>
  </w:num>
  <w:num w:numId="4">
    <w:abstractNumId w:val="0"/>
  </w:num>
  <w:num w:numId="5">
    <w:abstractNumId w:val="16"/>
  </w:num>
  <w:num w:numId="6">
    <w:abstractNumId w:val="14"/>
  </w:num>
  <w:num w:numId="7">
    <w:abstractNumId w:val="23"/>
  </w:num>
  <w:num w:numId="8">
    <w:abstractNumId w:val="18"/>
  </w:num>
  <w:num w:numId="9">
    <w:abstractNumId w:val="13"/>
  </w:num>
  <w:num w:numId="10">
    <w:abstractNumId w:val="24"/>
  </w:num>
  <w:num w:numId="11">
    <w:abstractNumId w:val="26"/>
  </w:num>
  <w:num w:numId="12">
    <w:abstractNumId w:val="15"/>
  </w:num>
  <w:num w:numId="13">
    <w:abstractNumId w:val="12"/>
  </w:num>
  <w:num w:numId="14">
    <w:abstractNumId w:val="25"/>
  </w:num>
  <w:num w:numId="15">
    <w:abstractNumId w:val="27"/>
  </w:num>
  <w:num w:numId="16">
    <w:abstractNumId w:val="11"/>
  </w:num>
  <w:num w:numId="17">
    <w:abstractNumId w:val="17"/>
  </w:num>
  <w:num w:numId="18">
    <w:abstractNumId w:val="19"/>
  </w:num>
  <w:num w:numId="19">
    <w:abstractNumId w:val="10"/>
  </w:num>
  <w:num w:numId="20">
    <w:abstractNumId w:val="8"/>
  </w:num>
  <w:num w:numId="21">
    <w:abstractNumId w:val="7"/>
  </w:num>
  <w:num w:numId="22">
    <w:abstractNumId w:val="6"/>
  </w:num>
  <w:num w:numId="23">
    <w:abstractNumId w:val="5"/>
  </w:num>
  <w:num w:numId="24">
    <w:abstractNumId w:val="9"/>
  </w:num>
  <w:num w:numId="25">
    <w:abstractNumId w:val="4"/>
  </w:num>
  <w:num w:numId="26">
    <w:abstractNumId w:val="3"/>
  </w:num>
  <w:num w:numId="27">
    <w:abstractNumId w:val="2"/>
  </w:num>
  <w:num w:numId="28">
    <w:abstractNumId w:val="1"/>
  </w:num>
  <w:num w:numId="29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gutterAtTop/>
  <w:documentProtection w:edit="readOnly" w:enforcement="0"/>
  <w:defaultTabStop w:val="576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D73A2"/>
    <w:rsid w:val="000002CD"/>
    <w:rsid w:val="00000B22"/>
    <w:rsid w:val="00001CAA"/>
    <w:rsid w:val="0000272C"/>
    <w:rsid w:val="000063BD"/>
    <w:rsid w:val="00011518"/>
    <w:rsid w:val="0001533F"/>
    <w:rsid w:val="00015A5E"/>
    <w:rsid w:val="00015EF3"/>
    <w:rsid w:val="0001749E"/>
    <w:rsid w:val="00020406"/>
    <w:rsid w:val="00021B43"/>
    <w:rsid w:val="0002297F"/>
    <w:rsid w:val="00024138"/>
    <w:rsid w:val="000251DB"/>
    <w:rsid w:val="000261EF"/>
    <w:rsid w:val="00033B3A"/>
    <w:rsid w:val="0003411D"/>
    <w:rsid w:val="00034C93"/>
    <w:rsid w:val="00035501"/>
    <w:rsid w:val="00037F42"/>
    <w:rsid w:val="00042B7E"/>
    <w:rsid w:val="0004472A"/>
    <w:rsid w:val="00051730"/>
    <w:rsid w:val="0005345B"/>
    <w:rsid w:val="000537BF"/>
    <w:rsid w:val="00056714"/>
    <w:rsid w:val="00057A2B"/>
    <w:rsid w:val="00062683"/>
    <w:rsid w:val="00063027"/>
    <w:rsid w:val="000638AA"/>
    <w:rsid w:val="00064A07"/>
    <w:rsid w:val="00064F82"/>
    <w:rsid w:val="000654D8"/>
    <w:rsid w:val="000664E5"/>
    <w:rsid w:val="00066534"/>
    <w:rsid w:val="00066914"/>
    <w:rsid w:val="0006700C"/>
    <w:rsid w:val="000709F6"/>
    <w:rsid w:val="00072329"/>
    <w:rsid w:val="00073CDD"/>
    <w:rsid w:val="00073D74"/>
    <w:rsid w:val="00074ADB"/>
    <w:rsid w:val="00076D16"/>
    <w:rsid w:val="00077012"/>
    <w:rsid w:val="0007757F"/>
    <w:rsid w:val="000806A0"/>
    <w:rsid w:val="00083813"/>
    <w:rsid w:val="00084175"/>
    <w:rsid w:val="00085DBB"/>
    <w:rsid w:val="00085E7E"/>
    <w:rsid w:val="00087274"/>
    <w:rsid w:val="000873D6"/>
    <w:rsid w:val="00087CDD"/>
    <w:rsid w:val="00096845"/>
    <w:rsid w:val="00096A30"/>
    <w:rsid w:val="00097802"/>
    <w:rsid w:val="000A142C"/>
    <w:rsid w:val="000A2CE9"/>
    <w:rsid w:val="000A4E8A"/>
    <w:rsid w:val="000A5642"/>
    <w:rsid w:val="000A5F13"/>
    <w:rsid w:val="000A7950"/>
    <w:rsid w:val="000B0CA6"/>
    <w:rsid w:val="000B4DC9"/>
    <w:rsid w:val="000B5271"/>
    <w:rsid w:val="000B63C1"/>
    <w:rsid w:val="000B6A2F"/>
    <w:rsid w:val="000B6D84"/>
    <w:rsid w:val="000C04D0"/>
    <w:rsid w:val="000C0970"/>
    <w:rsid w:val="000C0C6D"/>
    <w:rsid w:val="000C0E43"/>
    <w:rsid w:val="000C196A"/>
    <w:rsid w:val="000C2FAE"/>
    <w:rsid w:val="000C4BA4"/>
    <w:rsid w:val="000C6D30"/>
    <w:rsid w:val="000C7268"/>
    <w:rsid w:val="000D1979"/>
    <w:rsid w:val="000D2339"/>
    <w:rsid w:val="000D4FF3"/>
    <w:rsid w:val="000D7AF0"/>
    <w:rsid w:val="000D7C85"/>
    <w:rsid w:val="000E1C67"/>
    <w:rsid w:val="000E3831"/>
    <w:rsid w:val="000E6513"/>
    <w:rsid w:val="000F5D31"/>
    <w:rsid w:val="000F6B14"/>
    <w:rsid w:val="001020A6"/>
    <w:rsid w:val="00103FD4"/>
    <w:rsid w:val="001059A3"/>
    <w:rsid w:val="00106EB3"/>
    <w:rsid w:val="001078E4"/>
    <w:rsid w:val="00114726"/>
    <w:rsid w:val="00114AD6"/>
    <w:rsid w:val="00116685"/>
    <w:rsid w:val="00117877"/>
    <w:rsid w:val="00120965"/>
    <w:rsid w:val="00121F33"/>
    <w:rsid w:val="0012700F"/>
    <w:rsid w:val="00130718"/>
    <w:rsid w:val="00131D33"/>
    <w:rsid w:val="00132148"/>
    <w:rsid w:val="001322FB"/>
    <w:rsid w:val="0014200C"/>
    <w:rsid w:val="001427D9"/>
    <w:rsid w:val="00145D68"/>
    <w:rsid w:val="00145E5B"/>
    <w:rsid w:val="00146852"/>
    <w:rsid w:val="00147A8C"/>
    <w:rsid w:val="00150195"/>
    <w:rsid w:val="00150EDC"/>
    <w:rsid w:val="00151FC8"/>
    <w:rsid w:val="00152387"/>
    <w:rsid w:val="00153A29"/>
    <w:rsid w:val="001545BD"/>
    <w:rsid w:val="00155801"/>
    <w:rsid w:val="0015591D"/>
    <w:rsid w:val="0015782E"/>
    <w:rsid w:val="00160CE6"/>
    <w:rsid w:val="00161A0D"/>
    <w:rsid w:val="00161E8B"/>
    <w:rsid w:val="0016255B"/>
    <w:rsid w:val="0016656D"/>
    <w:rsid w:val="00166FDB"/>
    <w:rsid w:val="00173F80"/>
    <w:rsid w:val="00175D02"/>
    <w:rsid w:val="0017756B"/>
    <w:rsid w:val="00184FDC"/>
    <w:rsid w:val="00185D2B"/>
    <w:rsid w:val="00186833"/>
    <w:rsid w:val="00187F79"/>
    <w:rsid w:val="00190E48"/>
    <w:rsid w:val="00191440"/>
    <w:rsid w:val="001922C3"/>
    <w:rsid w:val="001965E8"/>
    <w:rsid w:val="001A022B"/>
    <w:rsid w:val="001A13F8"/>
    <w:rsid w:val="001A1FD7"/>
    <w:rsid w:val="001A3C36"/>
    <w:rsid w:val="001A64BE"/>
    <w:rsid w:val="001B0821"/>
    <w:rsid w:val="001B101F"/>
    <w:rsid w:val="001B2752"/>
    <w:rsid w:val="001B2C9C"/>
    <w:rsid w:val="001B39B8"/>
    <w:rsid w:val="001B4504"/>
    <w:rsid w:val="001B4A7A"/>
    <w:rsid w:val="001B537D"/>
    <w:rsid w:val="001B5CC6"/>
    <w:rsid w:val="001C0CE0"/>
    <w:rsid w:val="001C143E"/>
    <w:rsid w:val="001C2639"/>
    <w:rsid w:val="001C4E09"/>
    <w:rsid w:val="001C6824"/>
    <w:rsid w:val="001D2268"/>
    <w:rsid w:val="001D350E"/>
    <w:rsid w:val="001D5F5F"/>
    <w:rsid w:val="001E3ECB"/>
    <w:rsid w:val="001F161D"/>
    <w:rsid w:val="001F219B"/>
    <w:rsid w:val="001F300B"/>
    <w:rsid w:val="001F3B80"/>
    <w:rsid w:val="001F5C16"/>
    <w:rsid w:val="00200675"/>
    <w:rsid w:val="002021B2"/>
    <w:rsid w:val="0020524B"/>
    <w:rsid w:val="002061B4"/>
    <w:rsid w:val="00207942"/>
    <w:rsid w:val="002125C4"/>
    <w:rsid w:val="00212F87"/>
    <w:rsid w:val="0021367A"/>
    <w:rsid w:val="002144EC"/>
    <w:rsid w:val="00214884"/>
    <w:rsid w:val="00214CDB"/>
    <w:rsid w:val="00224C35"/>
    <w:rsid w:val="0023184A"/>
    <w:rsid w:val="0023645F"/>
    <w:rsid w:val="00240564"/>
    <w:rsid w:val="00241402"/>
    <w:rsid w:val="00242FFA"/>
    <w:rsid w:val="00243CBA"/>
    <w:rsid w:val="00244E03"/>
    <w:rsid w:val="00245B7E"/>
    <w:rsid w:val="00250AC8"/>
    <w:rsid w:val="002514BC"/>
    <w:rsid w:val="00252881"/>
    <w:rsid w:val="0025450B"/>
    <w:rsid w:val="00254B73"/>
    <w:rsid w:val="00254BF5"/>
    <w:rsid w:val="00256B4F"/>
    <w:rsid w:val="00257705"/>
    <w:rsid w:val="00257E98"/>
    <w:rsid w:val="00261299"/>
    <w:rsid w:val="00261E59"/>
    <w:rsid w:val="002623C0"/>
    <w:rsid w:val="00266148"/>
    <w:rsid w:val="00267531"/>
    <w:rsid w:val="002719C3"/>
    <w:rsid w:val="00271AB4"/>
    <w:rsid w:val="00272A75"/>
    <w:rsid w:val="002764F1"/>
    <w:rsid w:val="002770F9"/>
    <w:rsid w:val="0028427F"/>
    <w:rsid w:val="0028680B"/>
    <w:rsid w:val="00286E42"/>
    <w:rsid w:val="0029070F"/>
    <w:rsid w:val="0029188F"/>
    <w:rsid w:val="00293B01"/>
    <w:rsid w:val="00295339"/>
    <w:rsid w:val="00295AD4"/>
    <w:rsid w:val="00297548"/>
    <w:rsid w:val="002979C4"/>
    <w:rsid w:val="002A242E"/>
    <w:rsid w:val="002A35C3"/>
    <w:rsid w:val="002A38D0"/>
    <w:rsid w:val="002A3C83"/>
    <w:rsid w:val="002A5A20"/>
    <w:rsid w:val="002A6F37"/>
    <w:rsid w:val="002A7A2E"/>
    <w:rsid w:val="002B0624"/>
    <w:rsid w:val="002B0A67"/>
    <w:rsid w:val="002B1BB6"/>
    <w:rsid w:val="002B26C2"/>
    <w:rsid w:val="002B2F46"/>
    <w:rsid w:val="002B387E"/>
    <w:rsid w:val="002B3DDD"/>
    <w:rsid w:val="002B64E7"/>
    <w:rsid w:val="002B7135"/>
    <w:rsid w:val="002C1890"/>
    <w:rsid w:val="002C1B8D"/>
    <w:rsid w:val="002C43BE"/>
    <w:rsid w:val="002D0288"/>
    <w:rsid w:val="002D15E7"/>
    <w:rsid w:val="002D16F8"/>
    <w:rsid w:val="002D45B6"/>
    <w:rsid w:val="002D4E07"/>
    <w:rsid w:val="002D583F"/>
    <w:rsid w:val="002D6833"/>
    <w:rsid w:val="002E0929"/>
    <w:rsid w:val="002E1C39"/>
    <w:rsid w:val="002E1E7B"/>
    <w:rsid w:val="002E2EEC"/>
    <w:rsid w:val="002E3251"/>
    <w:rsid w:val="002E5990"/>
    <w:rsid w:val="002E64BD"/>
    <w:rsid w:val="002E6875"/>
    <w:rsid w:val="002E6880"/>
    <w:rsid w:val="002E79E7"/>
    <w:rsid w:val="002F0B43"/>
    <w:rsid w:val="002F1D96"/>
    <w:rsid w:val="003000A2"/>
    <w:rsid w:val="003011AD"/>
    <w:rsid w:val="00301219"/>
    <w:rsid w:val="003045F1"/>
    <w:rsid w:val="0030515E"/>
    <w:rsid w:val="003060E0"/>
    <w:rsid w:val="003063C7"/>
    <w:rsid w:val="0030652C"/>
    <w:rsid w:val="003079A7"/>
    <w:rsid w:val="003112E6"/>
    <w:rsid w:val="00311558"/>
    <w:rsid w:val="00311A9D"/>
    <w:rsid w:val="00313165"/>
    <w:rsid w:val="00314354"/>
    <w:rsid w:val="0031619B"/>
    <w:rsid w:val="0031735D"/>
    <w:rsid w:val="003226F8"/>
    <w:rsid w:val="00325CB2"/>
    <w:rsid w:val="00331C48"/>
    <w:rsid w:val="003344CC"/>
    <w:rsid w:val="00334A19"/>
    <w:rsid w:val="00335FFD"/>
    <w:rsid w:val="003360CF"/>
    <w:rsid w:val="00336E82"/>
    <w:rsid w:val="00337286"/>
    <w:rsid w:val="0033731D"/>
    <w:rsid w:val="003379FE"/>
    <w:rsid w:val="00340E2C"/>
    <w:rsid w:val="00341F46"/>
    <w:rsid w:val="00345587"/>
    <w:rsid w:val="003457E1"/>
    <w:rsid w:val="00347150"/>
    <w:rsid w:val="00351553"/>
    <w:rsid w:val="00351E65"/>
    <w:rsid w:val="00354799"/>
    <w:rsid w:val="00356BA7"/>
    <w:rsid w:val="00361326"/>
    <w:rsid w:val="003703DC"/>
    <w:rsid w:val="00370606"/>
    <w:rsid w:val="003736C7"/>
    <w:rsid w:val="00375D02"/>
    <w:rsid w:val="00376252"/>
    <w:rsid w:val="003775F9"/>
    <w:rsid w:val="00381D0A"/>
    <w:rsid w:val="003824E3"/>
    <w:rsid w:val="00384A72"/>
    <w:rsid w:val="00385E67"/>
    <w:rsid w:val="00387ED6"/>
    <w:rsid w:val="003902B4"/>
    <w:rsid w:val="00392083"/>
    <w:rsid w:val="0039566A"/>
    <w:rsid w:val="003960AE"/>
    <w:rsid w:val="003961FC"/>
    <w:rsid w:val="003A0D60"/>
    <w:rsid w:val="003B24F6"/>
    <w:rsid w:val="003B3090"/>
    <w:rsid w:val="003B3683"/>
    <w:rsid w:val="003B3743"/>
    <w:rsid w:val="003B7E38"/>
    <w:rsid w:val="003C1991"/>
    <w:rsid w:val="003C3E45"/>
    <w:rsid w:val="003C451D"/>
    <w:rsid w:val="003C545A"/>
    <w:rsid w:val="003C54D5"/>
    <w:rsid w:val="003C6455"/>
    <w:rsid w:val="003C7AC5"/>
    <w:rsid w:val="003D4095"/>
    <w:rsid w:val="003D4124"/>
    <w:rsid w:val="003D419A"/>
    <w:rsid w:val="003D654A"/>
    <w:rsid w:val="003D6D29"/>
    <w:rsid w:val="003E6486"/>
    <w:rsid w:val="003F144D"/>
    <w:rsid w:val="003F259A"/>
    <w:rsid w:val="003F598E"/>
    <w:rsid w:val="003F66D4"/>
    <w:rsid w:val="003F747E"/>
    <w:rsid w:val="004001B1"/>
    <w:rsid w:val="004025AF"/>
    <w:rsid w:val="00406139"/>
    <w:rsid w:val="004071F4"/>
    <w:rsid w:val="004137B4"/>
    <w:rsid w:val="00413B71"/>
    <w:rsid w:val="0041424A"/>
    <w:rsid w:val="00414A0D"/>
    <w:rsid w:val="00415E8D"/>
    <w:rsid w:val="004165F4"/>
    <w:rsid w:val="00416C8F"/>
    <w:rsid w:val="004171ED"/>
    <w:rsid w:val="00420567"/>
    <w:rsid w:val="00420F87"/>
    <w:rsid w:val="0042278C"/>
    <w:rsid w:val="004228C2"/>
    <w:rsid w:val="00423799"/>
    <w:rsid w:val="004252EE"/>
    <w:rsid w:val="00425C94"/>
    <w:rsid w:val="0042667A"/>
    <w:rsid w:val="0042686D"/>
    <w:rsid w:val="00426F70"/>
    <w:rsid w:val="004309A4"/>
    <w:rsid w:val="00431078"/>
    <w:rsid w:val="00435A30"/>
    <w:rsid w:val="00435F3C"/>
    <w:rsid w:val="00441B6C"/>
    <w:rsid w:val="004424EC"/>
    <w:rsid w:val="004432DC"/>
    <w:rsid w:val="00445853"/>
    <w:rsid w:val="00447116"/>
    <w:rsid w:val="00452192"/>
    <w:rsid w:val="0045283D"/>
    <w:rsid w:val="0045302A"/>
    <w:rsid w:val="004576F9"/>
    <w:rsid w:val="00461989"/>
    <w:rsid w:val="00461EEE"/>
    <w:rsid w:val="00462729"/>
    <w:rsid w:val="0046550E"/>
    <w:rsid w:val="00466380"/>
    <w:rsid w:val="004710DE"/>
    <w:rsid w:val="00471F59"/>
    <w:rsid w:val="0047549C"/>
    <w:rsid w:val="004768D6"/>
    <w:rsid w:val="00480C50"/>
    <w:rsid w:val="00481152"/>
    <w:rsid w:val="0048246A"/>
    <w:rsid w:val="0048312C"/>
    <w:rsid w:val="00484DD0"/>
    <w:rsid w:val="0048525D"/>
    <w:rsid w:val="00486271"/>
    <w:rsid w:val="00487064"/>
    <w:rsid w:val="004877CB"/>
    <w:rsid w:val="00491D73"/>
    <w:rsid w:val="004931A2"/>
    <w:rsid w:val="00493AB5"/>
    <w:rsid w:val="00494FBE"/>
    <w:rsid w:val="004A1796"/>
    <w:rsid w:val="004A1B50"/>
    <w:rsid w:val="004A1B9A"/>
    <w:rsid w:val="004A1E8D"/>
    <w:rsid w:val="004A3541"/>
    <w:rsid w:val="004A3FED"/>
    <w:rsid w:val="004A4B7E"/>
    <w:rsid w:val="004A7E9C"/>
    <w:rsid w:val="004B0398"/>
    <w:rsid w:val="004B13DB"/>
    <w:rsid w:val="004B59E3"/>
    <w:rsid w:val="004B5ED9"/>
    <w:rsid w:val="004B6B40"/>
    <w:rsid w:val="004C254E"/>
    <w:rsid w:val="004C36F2"/>
    <w:rsid w:val="004C6757"/>
    <w:rsid w:val="004C71E4"/>
    <w:rsid w:val="004D15AA"/>
    <w:rsid w:val="004D7E64"/>
    <w:rsid w:val="004E1325"/>
    <w:rsid w:val="004E263B"/>
    <w:rsid w:val="004E2A95"/>
    <w:rsid w:val="004E400D"/>
    <w:rsid w:val="004E62C6"/>
    <w:rsid w:val="004E6906"/>
    <w:rsid w:val="004F36FC"/>
    <w:rsid w:val="004F3D93"/>
    <w:rsid w:val="004F56BE"/>
    <w:rsid w:val="004F5FDF"/>
    <w:rsid w:val="005019FB"/>
    <w:rsid w:val="00504A6F"/>
    <w:rsid w:val="00506246"/>
    <w:rsid w:val="00506B35"/>
    <w:rsid w:val="00510507"/>
    <w:rsid w:val="00511347"/>
    <w:rsid w:val="00511676"/>
    <w:rsid w:val="005119EE"/>
    <w:rsid w:val="0051349E"/>
    <w:rsid w:val="00515009"/>
    <w:rsid w:val="00517FA5"/>
    <w:rsid w:val="005212E0"/>
    <w:rsid w:val="00522D2B"/>
    <w:rsid w:val="0052369C"/>
    <w:rsid w:val="00523BB7"/>
    <w:rsid w:val="005246A4"/>
    <w:rsid w:val="0052541F"/>
    <w:rsid w:val="00525FC6"/>
    <w:rsid w:val="00526361"/>
    <w:rsid w:val="00526CD5"/>
    <w:rsid w:val="0053113D"/>
    <w:rsid w:val="00531D4E"/>
    <w:rsid w:val="00532E6A"/>
    <w:rsid w:val="0053495E"/>
    <w:rsid w:val="00534AA0"/>
    <w:rsid w:val="00536744"/>
    <w:rsid w:val="0053732D"/>
    <w:rsid w:val="00537440"/>
    <w:rsid w:val="00537CDA"/>
    <w:rsid w:val="005442FB"/>
    <w:rsid w:val="00546854"/>
    <w:rsid w:val="0054751C"/>
    <w:rsid w:val="00550484"/>
    <w:rsid w:val="00554181"/>
    <w:rsid w:val="00554AB3"/>
    <w:rsid w:val="00556970"/>
    <w:rsid w:val="0056093A"/>
    <w:rsid w:val="005623AD"/>
    <w:rsid w:val="005636C9"/>
    <w:rsid w:val="00564D9B"/>
    <w:rsid w:val="00566371"/>
    <w:rsid w:val="005663CF"/>
    <w:rsid w:val="00566BCB"/>
    <w:rsid w:val="00574F12"/>
    <w:rsid w:val="00576746"/>
    <w:rsid w:val="00580B8B"/>
    <w:rsid w:val="005811DC"/>
    <w:rsid w:val="00581DD5"/>
    <w:rsid w:val="00582BD7"/>
    <w:rsid w:val="00584861"/>
    <w:rsid w:val="005852F1"/>
    <w:rsid w:val="005859F0"/>
    <w:rsid w:val="00586167"/>
    <w:rsid w:val="0058667D"/>
    <w:rsid w:val="00591817"/>
    <w:rsid w:val="00591CC6"/>
    <w:rsid w:val="0059515B"/>
    <w:rsid w:val="00597DE9"/>
    <w:rsid w:val="005A38A2"/>
    <w:rsid w:val="005A6931"/>
    <w:rsid w:val="005A778E"/>
    <w:rsid w:val="005B0B03"/>
    <w:rsid w:val="005B1D64"/>
    <w:rsid w:val="005B256E"/>
    <w:rsid w:val="005B39B0"/>
    <w:rsid w:val="005B4BB6"/>
    <w:rsid w:val="005B655F"/>
    <w:rsid w:val="005B6869"/>
    <w:rsid w:val="005C0934"/>
    <w:rsid w:val="005C0D82"/>
    <w:rsid w:val="005C1853"/>
    <w:rsid w:val="005C75B4"/>
    <w:rsid w:val="005D1584"/>
    <w:rsid w:val="005D278A"/>
    <w:rsid w:val="005D3724"/>
    <w:rsid w:val="005D6DFF"/>
    <w:rsid w:val="005E0564"/>
    <w:rsid w:val="005E1125"/>
    <w:rsid w:val="005E2DE7"/>
    <w:rsid w:val="005E396A"/>
    <w:rsid w:val="005E48F9"/>
    <w:rsid w:val="005E49B4"/>
    <w:rsid w:val="005E6956"/>
    <w:rsid w:val="005F2433"/>
    <w:rsid w:val="005F3049"/>
    <w:rsid w:val="005F3084"/>
    <w:rsid w:val="005F401E"/>
    <w:rsid w:val="005F5D62"/>
    <w:rsid w:val="005F74A7"/>
    <w:rsid w:val="00600F4A"/>
    <w:rsid w:val="00602124"/>
    <w:rsid w:val="006053AE"/>
    <w:rsid w:val="00615980"/>
    <w:rsid w:val="00616546"/>
    <w:rsid w:val="00617783"/>
    <w:rsid w:val="00617886"/>
    <w:rsid w:val="00621646"/>
    <w:rsid w:val="00622CA1"/>
    <w:rsid w:val="0062498F"/>
    <w:rsid w:val="00624F78"/>
    <w:rsid w:val="00625B95"/>
    <w:rsid w:val="00625C70"/>
    <w:rsid w:val="00627F25"/>
    <w:rsid w:val="0063053A"/>
    <w:rsid w:val="006354C4"/>
    <w:rsid w:val="006406C1"/>
    <w:rsid w:val="006409B6"/>
    <w:rsid w:val="00641BB2"/>
    <w:rsid w:val="006432F7"/>
    <w:rsid w:val="00646A23"/>
    <w:rsid w:val="00647A96"/>
    <w:rsid w:val="00651539"/>
    <w:rsid w:val="00652F50"/>
    <w:rsid w:val="00655012"/>
    <w:rsid w:val="00656791"/>
    <w:rsid w:val="00657156"/>
    <w:rsid w:val="00657C6C"/>
    <w:rsid w:val="0066078B"/>
    <w:rsid w:val="00662469"/>
    <w:rsid w:val="00662887"/>
    <w:rsid w:val="00663E94"/>
    <w:rsid w:val="006645BF"/>
    <w:rsid w:val="00664A03"/>
    <w:rsid w:val="00671B41"/>
    <w:rsid w:val="00673A26"/>
    <w:rsid w:val="006740DE"/>
    <w:rsid w:val="006752FA"/>
    <w:rsid w:val="006779DB"/>
    <w:rsid w:val="00677FC0"/>
    <w:rsid w:val="00680851"/>
    <w:rsid w:val="006831E9"/>
    <w:rsid w:val="006921BA"/>
    <w:rsid w:val="006928EC"/>
    <w:rsid w:val="00692D7A"/>
    <w:rsid w:val="00693D4A"/>
    <w:rsid w:val="006969B1"/>
    <w:rsid w:val="006976B9"/>
    <w:rsid w:val="006A135F"/>
    <w:rsid w:val="006A198B"/>
    <w:rsid w:val="006A5FC5"/>
    <w:rsid w:val="006B1D4A"/>
    <w:rsid w:val="006B2DC6"/>
    <w:rsid w:val="006B3808"/>
    <w:rsid w:val="006B6A65"/>
    <w:rsid w:val="006B6D83"/>
    <w:rsid w:val="006C0F3A"/>
    <w:rsid w:val="006C49E4"/>
    <w:rsid w:val="006C5C40"/>
    <w:rsid w:val="006C7EC6"/>
    <w:rsid w:val="006D00D5"/>
    <w:rsid w:val="006D190E"/>
    <w:rsid w:val="006D3B32"/>
    <w:rsid w:val="006E012E"/>
    <w:rsid w:val="006E11E7"/>
    <w:rsid w:val="006E4923"/>
    <w:rsid w:val="006E4942"/>
    <w:rsid w:val="006E5CCF"/>
    <w:rsid w:val="006E6377"/>
    <w:rsid w:val="006E72B2"/>
    <w:rsid w:val="006F1F31"/>
    <w:rsid w:val="006F23B0"/>
    <w:rsid w:val="006F340C"/>
    <w:rsid w:val="006F3CD4"/>
    <w:rsid w:val="006F4104"/>
    <w:rsid w:val="006F4521"/>
    <w:rsid w:val="006F635F"/>
    <w:rsid w:val="00701162"/>
    <w:rsid w:val="00701AE6"/>
    <w:rsid w:val="007068FB"/>
    <w:rsid w:val="00707BC2"/>
    <w:rsid w:val="00710478"/>
    <w:rsid w:val="00711832"/>
    <w:rsid w:val="00712551"/>
    <w:rsid w:val="007218F0"/>
    <w:rsid w:val="007219D6"/>
    <w:rsid w:val="00722240"/>
    <w:rsid w:val="00723A12"/>
    <w:rsid w:val="00723F9E"/>
    <w:rsid w:val="007309C9"/>
    <w:rsid w:val="00733727"/>
    <w:rsid w:val="00733AF0"/>
    <w:rsid w:val="0073709D"/>
    <w:rsid w:val="00737DC4"/>
    <w:rsid w:val="00740E8E"/>
    <w:rsid w:val="007410C4"/>
    <w:rsid w:val="0074373E"/>
    <w:rsid w:val="00743921"/>
    <w:rsid w:val="00744608"/>
    <w:rsid w:val="00746402"/>
    <w:rsid w:val="00747B03"/>
    <w:rsid w:val="0075042B"/>
    <w:rsid w:val="00751F99"/>
    <w:rsid w:val="007531D8"/>
    <w:rsid w:val="00754C33"/>
    <w:rsid w:val="00755C17"/>
    <w:rsid w:val="007579D9"/>
    <w:rsid w:val="00761BB5"/>
    <w:rsid w:val="00763887"/>
    <w:rsid w:val="00767D8F"/>
    <w:rsid w:val="007701B0"/>
    <w:rsid w:val="00770571"/>
    <w:rsid w:val="00771BEE"/>
    <w:rsid w:val="00771F04"/>
    <w:rsid w:val="007812F7"/>
    <w:rsid w:val="007819CA"/>
    <w:rsid w:val="00781E0C"/>
    <w:rsid w:val="00787111"/>
    <w:rsid w:val="007879A7"/>
    <w:rsid w:val="007903C8"/>
    <w:rsid w:val="00790481"/>
    <w:rsid w:val="00791638"/>
    <w:rsid w:val="0079171F"/>
    <w:rsid w:val="00791E31"/>
    <w:rsid w:val="00792603"/>
    <w:rsid w:val="0079296D"/>
    <w:rsid w:val="007968BA"/>
    <w:rsid w:val="007A07DD"/>
    <w:rsid w:val="007A3AE1"/>
    <w:rsid w:val="007A3BB6"/>
    <w:rsid w:val="007B337E"/>
    <w:rsid w:val="007B37AC"/>
    <w:rsid w:val="007B5173"/>
    <w:rsid w:val="007B678F"/>
    <w:rsid w:val="007B7FAE"/>
    <w:rsid w:val="007C1961"/>
    <w:rsid w:val="007C1966"/>
    <w:rsid w:val="007C348C"/>
    <w:rsid w:val="007C353D"/>
    <w:rsid w:val="007C3CCE"/>
    <w:rsid w:val="007C4506"/>
    <w:rsid w:val="007C47DC"/>
    <w:rsid w:val="007C4ACB"/>
    <w:rsid w:val="007C5D04"/>
    <w:rsid w:val="007C5F4C"/>
    <w:rsid w:val="007C6C0B"/>
    <w:rsid w:val="007C6DDE"/>
    <w:rsid w:val="007C73FE"/>
    <w:rsid w:val="007D08E6"/>
    <w:rsid w:val="007D0E25"/>
    <w:rsid w:val="007D144C"/>
    <w:rsid w:val="007D1D8F"/>
    <w:rsid w:val="007D2962"/>
    <w:rsid w:val="007D381D"/>
    <w:rsid w:val="007D44DC"/>
    <w:rsid w:val="007D4EBA"/>
    <w:rsid w:val="007D6B66"/>
    <w:rsid w:val="007E195B"/>
    <w:rsid w:val="007E1E3B"/>
    <w:rsid w:val="007E2421"/>
    <w:rsid w:val="007E411D"/>
    <w:rsid w:val="007E62A0"/>
    <w:rsid w:val="007F081C"/>
    <w:rsid w:val="007F2B39"/>
    <w:rsid w:val="007F5077"/>
    <w:rsid w:val="007F5DE9"/>
    <w:rsid w:val="007F712E"/>
    <w:rsid w:val="008018D1"/>
    <w:rsid w:val="00801B8A"/>
    <w:rsid w:val="00802769"/>
    <w:rsid w:val="0080457C"/>
    <w:rsid w:val="00807F2D"/>
    <w:rsid w:val="008100E2"/>
    <w:rsid w:val="00812E0D"/>
    <w:rsid w:val="00813DC8"/>
    <w:rsid w:val="00814AD3"/>
    <w:rsid w:val="0081594E"/>
    <w:rsid w:val="00815DE5"/>
    <w:rsid w:val="00816D22"/>
    <w:rsid w:val="0081706A"/>
    <w:rsid w:val="00817841"/>
    <w:rsid w:val="008222EC"/>
    <w:rsid w:val="00831BA5"/>
    <w:rsid w:val="008326B3"/>
    <w:rsid w:val="00832ADF"/>
    <w:rsid w:val="00832BE1"/>
    <w:rsid w:val="00834CAD"/>
    <w:rsid w:val="008359B0"/>
    <w:rsid w:val="00841B99"/>
    <w:rsid w:val="00843018"/>
    <w:rsid w:val="00844716"/>
    <w:rsid w:val="008502D8"/>
    <w:rsid w:val="008505AA"/>
    <w:rsid w:val="008514F8"/>
    <w:rsid w:val="0085151A"/>
    <w:rsid w:val="008517DD"/>
    <w:rsid w:val="00851B0C"/>
    <w:rsid w:val="00855AA7"/>
    <w:rsid w:val="0086216C"/>
    <w:rsid w:val="008678FB"/>
    <w:rsid w:val="00867FCA"/>
    <w:rsid w:val="00872508"/>
    <w:rsid w:val="00873E59"/>
    <w:rsid w:val="00876AAE"/>
    <w:rsid w:val="00876DFB"/>
    <w:rsid w:val="00877207"/>
    <w:rsid w:val="00877DD7"/>
    <w:rsid w:val="00877E08"/>
    <w:rsid w:val="00880A62"/>
    <w:rsid w:val="00882559"/>
    <w:rsid w:val="0088302C"/>
    <w:rsid w:val="00884281"/>
    <w:rsid w:val="008845E5"/>
    <w:rsid w:val="008846C1"/>
    <w:rsid w:val="00887C02"/>
    <w:rsid w:val="008911CA"/>
    <w:rsid w:val="008954FD"/>
    <w:rsid w:val="00895608"/>
    <w:rsid w:val="00896AE3"/>
    <w:rsid w:val="008A027B"/>
    <w:rsid w:val="008A0D89"/>
    <w:rsid w:val="008A2552"/>
    <w:rsid w:val="008A3B2A"/>
    <w:rsid w:val="008A7140"/>
    <w:rsid w:val="008A752F"/>
    <w:rsid w:val="008A7703"/>
    <w:rsid w:val="008A7974"/>
    <w:rsid w:val="008A7FA7"/>
    <w:rsid w:val="008B07AB"/>
    <w:rsid w:val="008B1E8C"/>
    <w:rsid w:val="008B4CE0"/>
    <w:rsid w:val="008B5484"/>
    <w:rsid w:val="008B585E"/>
    <w:rsid w:val="008B76DE"/>
    <w:rsid w:val="008C12CD"/>
    <w:rsid w:val="008C23B8"/>
    <w:rsid w:val="008C5EE9"/>
    <w:rsid w:val="008C792A"/>
    <w:rsid w:val="008C7BEC"/>
    <w:rsid w:val="008D0045"/>
    <w:rsid w:val="008D0446"/>
    <w:rsid w:val="008D5CA3"/>
    <w:rsid w:val="008D67DC"/>
    <w:rsid w:val="008D6C3E"/>
    <w:rsid w:val="008E12AD"/>
    <w:rsid w:val="008E4FEB"/>
    <w:rsid w:val="008E514A"/>
    <w:rsid w:val="008E55CA"/>
    <w:rsid w:val="008E653F"/>
    <w:rsid w:val="008E71A5"/>
    <w:rsid w:val="008F2D0C"/>
    <w:rsid w:val="008F2E3A"/>
    <w:rsid w:val="008F3344"/>
    <w:rsid w:val="00900BAA"/>
    <w:rsid w:val="009024F5"/>
    <w:rsid w:val="0090289B"/>
    <w:rsid w:val="00903292"/>
    <w:rsid w:val="00906C4B"/>
    <w:rsid w:val="00906F49"/>
    <w:rsid w:val="009076AF"/>
    <w:rsid w:val="009134B0"/>
    <w:rsid w:val="00913A83"/>
    <w:rsid w:val="0091710E"/>
    <w:rsid w:val="0091793F"/>
    <w:rsid w:val="00920CFF"/>
    <w:rsid w:val="00923C94"/>
    <w:rsid w:val="00924D85"/>
    <w:rsid w:val="009304DC"/>
    <w:rsid w:val="00931777"/>
    <w:rsid w:val="00931CCE"/>
    <w:rsid w:val="00934ACD"/>
    <w:rsid w:val="00936655"/>
    <w:rsid w:val="00937BD3"/>
    <w:rsid w:val="009407E0"/>
    <w:rsid w:val="00944F3C"/>
    <w:rsid w:val="00950FAB"/>
    <w:rsid w:val="00951D06"/>
    <w:rsid w:val="00952513"/>
    <w:rsid w:val="009540AE"/>
    <w:rsid w:val="00954C63"/>
    <w:rsid w:val="00957C83"/>
    <w:rsid w:val="009607AD"/>
    <w:rsid w:val="009639DA"/>
    <w:rsid w:val="0096417A"/>
    <w:rsid w:val="0096419D"/>
    <w:rsid w:val="00966DDD"/>
    <w:rsid w:val="00967493"/>
    <w:rsid w:val="00970672"/>
    <w:rsid w:val="00970B85"/>
    <w:rsid w:val="00974431"/>
    <w:rsid w:val="00974A05"/>
    <w:rsid w:val="00976EF1"/>
    <w:rsid w:val="00977DDA"/>
    <w:rsid w:val="0098189A"/>
    <w:rsid w:val="009825B5"/>
    <w:rsid w:val="0098345B"/>
    <w:rsid w:val="00985227"/>
    <w:rsid w:val="0098737B"/>
    <w:rsid w:val="0099010B"/>
    <w:rsid w:val="00993C9C"/>
    <w:rsid w:val="00995373"/>
    <w:rsid w:val="00995899"/>
    <w:rsid w:val="009972C0"/>
    <w:rsid w:val="009A1147"/>
    <w:rsid w:val="009A1737"/>
    <w:rsid w:val="009A6F50"/>
    <w:rsid w:val="009B143B"/>
    <w:rsid w:val="009B4189"/>
    <w:rsid w:val="009B447F"/>
    <w:rsid w:val="009B631E"/>
    <w:rsid w:val="009B707A"/>
    <w:rsid w:val="009B77B7"/>
    <w:rsid w:val="009C237A"/>
    <w:rsid w:val="009C264F"/>
    <w:rsid w:val="009C2818"/>
    <w:rsid w:val="009C3006"/>
    <w:rsid w:val="009C3F99"/>
    <w:rsid w:val="009C46C4"/>
    <w:rsid w:val="009C6EFA"/>
    <w:rsid w:val="009D07BE"/>
    <w:rsid w:val="009D24D2"/>
    <w:rsid w:val="009D28A9"/>
    <w:rsid w:val="009D3441"/>
    <w:rsid w:val="009D4206"/>
    <w:rsid w:val="009D4539"/>
    <w:rsid w:val="009D5602"/>
    <w:rsid w:val="009D6BC5"/>
    <w:rsid w:val="009D702D"/>
    <w:rsid w:val="009D77A5"/>
    <w:rsid w:val="009E06D0"/>
    <w:rsid w:val="009E1309"/>
    <w:rsid w:val="009E2A13"/>
    <w:rsid w:val="009E3803"/>
    <w:rsid w:val="009E405F"/>
    <w:rsid w:val="009E4750"/>
    <w:rsid w:val="009E508C"/>
    <w:rsid w:val="009E5986"/>
    <w:rsid w:val="009E5BCA"/>
    <w:rsid w:val="009F158A"/>
    <w:rsid w:val="009F2577"/>
    <w:rsid w:val="009F68D0"/>
    <w:rsid w:val="009F7FD7"/>
    <w:rsid w:val="00A02F7D"/>
    <w:rsid w:val="00A034D9"/>
    <w:rsid w:val="00A05E47"/>
    <w:rsid w:val="00A06D39"/>
    <w:rsid w:val="00A07FF5"/>
    <w:rsid w:val="00A101F0"/>
    <w:rsid w:val="00A12BD6"/>
    <w:rsid w:val="00A12EB2"/>
    <w:rsid w:val="00A1389A"/>
    <w:rsid w:val="00A20460"/>
    <w:rsid w:val="00A21727"/>
    <w:rsid w:val="00A21C2D"/>
    <w:rsid w:val="00A240D3"/>
    <w:rsid w:val="00A2570A"/>
    <w:rsid w:val="00A262CF"/>
    <w:rsid w:val="00A27A31"/>
    <w:rsid w:val="00A27B8D"/>
    <w:rsid w:val="00A30CDC"/>
    <w:rsid w:val="00A4182E"/>
    <w:rsid w:val="00A43BC1"/>
    <w:rsid w:val="00A468CF"/>
    <w:rsid w:val="00A47DB2"/>
    <w:rsid w:val="00A514AF"/>
    <w:rsid w:val="00A51F56"/>
    <w:rsid w:val="00A5407E"/>
    <w:rsid w:val="00A54E8C"/>
    <w:rsid w:val="00A574E5"/>
    <w:rsid w:val="00A6097B"/>
    <w:rsid w:val="00A618B2"/>
    <w:rsid w:val="00A62FBD"/>
    <w:rsid w:val="00A67D33"/>
    <w:rsid w:val="00A701E2"/>
    <w:rsid w:val="00A7310E"/>
    <w:rsid w:val="00A73147"/>
    <w:rsid w:val="00A75372"/>
    <w:rsid w:val="00A76A33"/>
    <w:rsid w:val="00A809B4"/>
    <w:rsid w:val="00A83FCE"/>
    <w:rsid w:val="00A84372"/>
    <w:rsid w:val="00A8695B"/>
    <w:rsid w:val="00AA11D8"/>
    <w:rsid w:val="00AA20CE"/>
    <w:rsid w:val="00AA435B"/>
    <w:rsid w:val="00AA4C62"/>
    <w:rsid w:val="00AA4E12"/>
    <w:rsid w:val="00AA59F9"/>
    <w:rsid w:val="00AA64E7"/>
    <w:rsid w:val="00AA6FDD"/>
    <w:rsid w:val="00AB01D3"/>
    <w:rsid w:val="00AB2A93"/>
    <w:rsid w:val="00AB345F"/>
    <w:rsid w:val="00AB34EC"/>
    <w:rsid w:val="00AB3CB6"/>
    <w:rsid w:val="00AB3D67"/>
    <w:rsid w:val="00AB50F1"/>
    <w:rsid w:val="00AB54D2"/>
    <w:rsid w:val="00AB57CA"/>
    <w:rsid w:val="00AB63A5"/>
    <w:rsid w:val="00AB6A66"/>
    <w:rsid w:val="00AB7E78"/>
    <w:rsid w:val="00AC0D2A"/>
    <w:rsid w:val="00AC1CA8"/>
    <w:rsid w:val="00AC25DC"/>
    <w:rsid w:val="00AC29B9"/>
    <w:rsid w:val="00AC68BF"/>
    <w:rsid w:val="00AC74F4"/>
    <w:rsid w:val="00AC7719"/>
    <w:rsid w:val="00AC78F1"/>
    <w:rsid w:val="00AC7BCC"/>
    <w:rsid w:val="00AD0715"/>
    <w:rsid w:val="00AD1579"/>
    <w:rsid w:val="00AD4829"/>
    <w:rsid w:val="00AD6AEE"/>
    <w:rsid w:val="00AE1511"/>
    <w:rsid w:val="00AE279D"/>
    <w:rsid w:val="00AE508B"/>
    <w:rsid w:val="00AE52FA"/>
    <w:rsid w:val="00AE56C0"/>
    <w:rsid w:val="00AE60EB"/>
    <w:rsid w:val="00AE6646"/>
    <w:rsid w:val="00AE7C52"/>
    <w:rsid w:val="00AF02AA"/>
    <w:rsid w:val="00AF28B3"/>
    <w:rsid w:val="00AF3603"/>
    <w:rsid w:val="00AF6436"/>
    <w:rsid w:val="00AF74BF"/>
    <w:rsid w:val="00B00CBB"/>
    <w:rsid w:val="00B0144A"/>
    <w:rsid w:val="00B04926"/>
    <w:rsid w:val="00B04A32"/>
    <w:rsid w:val="00B05CE6"/>
    <w:rsid w:val="00B0750D"/>
    <w:rsid w:val="00B11116"/>
    <w:rsid w:val="00B11602"/>
    <w:rsid w:val="00B14F74"/>
    <w:rsid w:val="00B17E45"/>
    <w:rsid w:val="00B21007"/>
    <w:rsid w:val="00B211B1"/>
    <w:rsid w:val="00B212A5"/>
    <w:rsid w:val="00B2213A"/>
    <w:rsid w:val="00B23499"/>
    <w:rsid w:val="00B257C5"/>
    <w:rsid w:val="00B261D7"/>
    <w:rsid w:val="00B275AF"/>
    <w:rsid w:val="00B27BE0"/>
    <w:rsid w:val="00B30C63"/>
    <w:rsid w:val="00B31C21"/>
    <w:rsid w:val="00B326F6"/>
    <w:rsid w:val="00B329C2"/>
    <w:rsid w:val="00B35778"/>
    <w:rsid w:val="00B364C7"/>
    <w:rsid w:val="00B428C6"/>
    <w:rsid w:val="00B4446C"/>
    <w:rsid w:val="00B445C3"/>
    <w:rsid w:val="00B450B0"/>
    <w:rsid w:val="00B45485"/>
    <w:rsid w:val="00B46AE8"/>
    <w:rsid w:val="00B47042"/>
    <w:rsid w:val="00B47654"/>
    <w:rsid w:val="00B50CF7"/>
    <w:rsid w:val="00B50E36"/>
    <w:rsid w:val="00B51066"/>
    <w:rsid w:val="00B517D7"/>
    <w:rsid w:val="00B5466F"/>
    <w:rsid w:val="00B54903"/>
    <w:rsid w:val="00B5526A"/>
    <w:rsid w:val="00B56163"/>
    <w:rsid w:val="00B56C51"/>
    <w:rsid w:val="00B56E2B"/>
    <w:rsid w:val="00B57359"/>
    <w:rsid w:val="00B5776E"/>
    <w:rsid w:val="00B63952"/>
    <w:rsid w:val="00B63AFB"/>
    <w:rsid w:val="00B645AF"/>
    <w:rsid w:val="00B65E94"/>
    <w:rsid w:val="00B660AA"/>
    <w:rsid w:val="00B66167"/>
    <w:rsid w:val="00B708D3"/>
    <w:rsid w:val="00B712D6"/>
    <w:rsid w:val="00B726D9"/>
    <w:rsid w:val="00B75A13"/>
    <w:rsid w:val="00B76B61"/>
    <w:rsid w:val="00B85352"/>
    <w:rsid w:val="00B9028A"/>
    <w:rsid w:val="00B914CF"/>
    <w:rsid w:val="00B92A13"/>
    <w:rsid w:val="00B96A10"/>
    <w:rsid w:val="00BA0B49"/>
    <w:rsid w:val="00BA5CC0"/>
    <w:rsid w:val="00BA6B92"/>
    <w:rsid w:val="00BA6E1F"/>
    <w:rsid w:val="00BB0FB1"/>
    <w:rsid w:val="00BB13EE"/>
    <w:rsid w:val="00BB2DE5"/>
    <w:rsid w:val="00BB381F"/>
    <w:rsid w:val="00BB3AE2"/>
    <w:rsid w:val="00BC12D3"/>
    <w:rsid w:val="00BC3406"/>
    <w:rsid w:val="00BC4FB2"/>
    <w:rsid w:val="00BD0681"/>
    <w:rsid w:val="00BD212B"/>
    <w:rsid w:val="00BD2856"/>
    <w:rsid w:val="00BD3AE1"/>
    <w:rsid w:val="00BD3F4D"/>
    <w:rsid w:val="00BD73A2"/>
    <w:rsid w:val="00BE05A7"/>
    <w:rsid w:val="00BE1022"/>
    <w:rsid w:val="00BE12DB"/>
    <w:rsid w:val="00BE7AF4"/>
    <w:rsid w:val="00BE7C21"/>
    <w:rsid w:val="00BF066A"/>
    <w:rsid w:val="00BF18DD"/>
    <w:rsid w:val="00BF312B"/>
    <w:rsid w:val="00BF39C4"/>
    <w:rsid w:val="00BF443C"/>
    <w:rsid w:val="00BF5490"/>
    <w:rsid w:val="00BF6109"/>
    <w:rsid w:val="00BF6990"/>
    <w:rsid w:val="00BF7C5C"/>
    <w:rsid w:val="00C01B49"/>
    <w:rsid w:val="00C03672"/>
    <w:rsid w:val="00C0420A"/>
    <w:rsid w:val="00C05509"/>
    <w:rsid w:val="00C064B7"/>
    <w:rsid w:val="00C102DE"/>
    <w:rsid w:val="00C11802"/>
    <w:rsid w:val="00C144D6"/>
    <w:rsid w:val="00C1485D"/>
    <w:rsid w:val="00C1486D"/>
    <w:rsid w:val="00C22102"/>
    <w:rsid w:val="00C23737"/>
    <w:rsid w:val="00C23FB1"/>
    <w:rsid w:val="00C277EC"/>
    <w:rsid w:val="00C314D6"/>
    <w:rsid w:val="00C31552"/>
    <w:rsid w:val="00C32EFB"/>
    <w:rsid w:val="00C33EB6"/>
    <w:rsid w:val="00C3442C"/>
    <w:rsid w:val="00C3464B"/>
    <w:rsid w:val="00C34751"/>
    <w:rsid w:val="00C474C5"/>
    <w:rsid w:val="00C475B8"/>
    <w:rsid w:val="00C54B44"/>
    <w:rsid w:val="00C5524A"/>
    <w:rsid w:val="00C60513"/>
    <w:rsid w:val="00C606FA"/>
    <w:rsid w:val="00C6122F"/>
    <w:rsid w:val="00C642EC"/>
    <w:rsid w:val="00C64E7E"/>
    <w:rsid w:val="00C65B8E"/>
    <w:rsid w:val="00C67607"/>
    <w:rsid w:val="00C70672"/>
    <w:rsid w:val="00C71F22"/>
    <w:rsid w:val="00C740FC"/>
    <w:rsid w:val="00C74C5D"/>
    <w:rsid w:val="00C7774D"/>
    <w:rsid w:val="00C80F36"/>
    <w:rsid w:val="00C82035"/>
    <w:rsid w:val="00C8211E"/>
    <w:rsid w:val="00C841FE"/>
    <w:rsid w:val="00C847F7"/>
    <w:rsid w:val="00C85C3C"/>
    <w:rsid w:val="00C90375"/>
    <w:rsid w:val="00C90B22"/>
    <w:rsid w:val="00C92B6E"/>
    <w:rsid w:val="00C943C0"/>
    <w:rsid w:val="00C95B3A"/>
    <w:rsid w:val="00C97436"/>
    <w:rsid w:val="00CA03E8"/>
    <w:rsid w:val="00CA0C6A"/>
    <w:rsid w:val="00CA1579"/>
    <w:rsid w:val="00CA1709"/>
    <w:rsid w:val="00CA1BFB"/>
    <w:rsid w:val="00CA24DB"/>
    <w:rsid w:val="00CA4E09"/>
    <w:rsid w:val="00CA70F2"/>
    <w:rsid w:val="00CA7952"/>
    <w:rsid w:val="00CA7D16"/>
    <w:rsid w:val="00CB0785"/>
    <w:rsid w:val="00CB0F23"/>
    <w:rsid w:val="00CB2479"/>
    <w:rsid w:val="00CB6332"/>
    <w:rsid w:val="00CC293E"/>
    <w:rsid w:val="00CC3132"/>
    <w:rsid w:val="00CC3387"/>
    <w:rsid w:val="00CC5602"/>
    <w:rsid w:val="00CC5662"/>
    <w:rsid w:val="00CC5CC4"/>
    <w:rsid w:val="00CD4856"/>
    <w:rsid w:val="00CD4FFC"/>
    <w:rsid w:val="00CD7A0D"/>
    <w:rsid w:val="00CE0DA8"/>
    <w:rsid w:val="00CE21BA"/>
    <w:rsid w:val="00CE6239"/>
    <w:rsid w:val="00CE6B3E"/>
    <w:rsid w:val="00CF2D31"/>
    <w:rsid w:val="00CF384F"/>
    <w:rsid w:val="00CF708D"/>
    <w:rsid w:val="00CF7C30"/>
    <w:rsid w:val="00D00E92"/>
    <w:rsid w:val="00D02219"/>
    <w:rsid w:val="00D0283D"/>
    <w:rsid w:val="00D044BB"/>
    <w:rsid w:val="00D04B80"/>
    <w:rsid w:val="00D1415F"/>
    <w:rsid w:val="00D22FD8"/>
    <w:rsid w:val="00D3065D"/>
    <w:rsid w:val="00D308A4"/>
    <w:rsid w:val="00D30AD4"/>
    <w:rsid w:val="00D314C1"/>
    <w:rsid w:val="00D32EFC"/>
    <w:rsid w:val="00D332B2"/>
    <w:rsid w:val="00D33812"/>
    <w:rsid w:val="00D34066"/>
    <w:rsid w:val="00D37B02"/>
    <w:rsid w:val="00D40FE2"/>
    <w:rsid w:val="00D4138F"/>
    <w:rsid w:val="00D420CB"/>
    <w:rsid w:val="00D45459"/>
    <w:rsid w:val="00D45DB8"/>
    <w:rsid w:val="00D4608F"/>
    <w:rsid w:val="00D5283E"/>
    <w:rsid w:val="00D53C14"/>
    <w:rsid w:val="00D55025"/>
    <w:rsid w:val="00D56020"/>
    <w:rsid w:val="00D579F5"/>
    <w:rsid w:val="00D600EA"/>
    <w:rsid w:val="00D6069D"/>
    <w:rsid w:val="00D60F57"/>
    <w:rsid w:val="00D6393A"/>
    <w:rsid w:val="00D6431C"/>
    <w:rsid w:val="00D649EC"/>
    <w:rsid w:val="00D64A54"/>
    <w:rsid w:val="00D64F0D"/>
    <w:rsid w:val="00D65E64"/>
    <w:rsid w:val="00D662F9"/>
    <w:rsid w:val="00D66A1C"/>
    <w:rsid w:val="00D679A0"/>
    <w:rsid w:val="00D750AD"/>
    <w:rsid w:val="00D7633F"/>
    <w:rsid w:val="00D806C7"/>
    <w:rsid w:val="00D80E2E"/>
    <w:rsid w:val="00D86EA1"/>
    <w:rsid w:val="00D91F72"/>
    <w:rsid w:val="00D92152"/>
    <w:rsid w:val="00D93AE6"/>
    <w:rsid w:val="00D95D63"/>
    <w:rsid w:val="00D964A0"/>
    <w:rsid w:val="00D9768F"/>
    <w:rsid w:val="00DA1192"/>
    <w:rsid w:val="00DA1F5D"/>
    <w:rsid w:val="00DA3E63"/>
    <w:rsid w:val="00DB00CE"/>
    <w:rsid w:val="00DB1231"/>
    <w:rsid w:val="00DB3578"/>
    <w:rsid w:val="00DB4BFF"/>
    <w:rsid w:val="00DB50E7"/>
    <w:rsid w:val="00DB631D"/>
    <w:rsid w:val="00DC1052"/>
    <w:rsid w:val="00DC3F6E"/>
    <w:rsid w:val="00DD3080"/>
    <w:rsid w:val="00DD32A4"/>
    <w:rsid w:val="00DD4478"/>
    <w:rsid w:val="00DD663A"/>
    <w:rsid w:val="00DD6F34"/>
    <w:rsid w:val="00DE0D24"/>
    <w:rsid w:val="00DE453C"/>
    <w:rsid w:val="00DE4F53"/>
    <w:rsid w:val="00DE54D0"/>
    <w:rsid w:val="00DF1E14"/>
    <w:rsid w:val="00DF3C6F"/>
    <w:rsid w:val="00E02CA5"/>
    <w:rsid w:val="00E03977"/>
    <w:rsid w:val="00E0538B"/>
    <w:rsid w:val="00E1018A"/>
    <w:rsid w:val="00E11B3D"/>
    <w:rsid w:val="00E14EFA"/>
    <w:rsid w:val="00E15E65"/>
    <w:rsid w:val="00E16CA6"/>
    <w:rsid w:val="00E21C18"/>
    <w:rsid w:val="00E23CFC"/>
    <w:rsid w:val="00E24C3C"/>
    <w:rsid w:val="00E254D0"/>
    <w:rsid w:val="00E273D2"/>
    <w:rsid w:val="00E31C7C"/>
    <w:rsid w:val="00E31D77"/>
    <w:rsid w:val="00E31FD2"/>
    <w:rsid w:val="00E34ABB"/>
    <w:rsid w:val="00E370A0"/>
    <w:rsid w:val="00E403B2"/>
    <w:rsid w:val="00E426B5"/>
    <w:rsid w:val="00E44B4B"/>
    <w:rsid w:val="00E509EE"/>
    <w:rsid w:val="00E52833"/>
    <w:rsid w:val="00E53CCB"/>
    <w:rsid w:val="00E545FC"/>
    <w:rsid w:val="00E54FD1"/>
    <w:rsid w:val="00E56540"/>
    <w:rsid w:val="00E576D0"/>
    <w:rsid w:val="00E60616"/>
    <w:rsid w:val="00E606B0"/>
    <w:rsid w:val="00E60ABE"/>
    <w:rsid w:val="00E66087"/>
    <w:rsid w:val="00E66413"/>
    <w:rsid w:val="00E67045"/>
    <w:rsid w:val="00E72CAD"/>
    <w:rsid w:val="00E746D4"/>
    <w:rsid w:val="00E74F8A"/>
    <w:rsid w:val="00E75979"/>
    <w:rsid w:val="00E81D0A"/>
    <w:rsid w:val="00E825D1"/>
    <w:rsid w:val="00E82C0E"/>
    <w:rsid w:val="00E853F2"/>
    <w:rsid w:val="00E85551"/>
    <w:rsid w:val="00E86EC8"/>
    <w:rsid w:val="00E8702B"/>
    <w:rsid w:val="00E948A0"/>
    <w:rsid w:val="00E95AE9"/>
    <w:rsid w:val="00EA0EE6"/>
    <w:rsid w:val="00EA0EFA"/>
    <w:rsid w:val="00EA1F38"/>
    <w:rsid w:val="00EA320C"/>
    <w:rsid w:val="00EA41B9"/>
    <w:rsid w:val="00EA4689"/>
    <w:rsid w:val="00EA4D27"/>
    <w:rsid w:val="00EA5290"/>
    <w:rsid w:val="00EA706D"/>
    <w:rsid w:val="00EB6C21"/>
    <w:rsid w:val="00EC02A8"/>
    <w:rsid w:val="00EC3506"/>
    <w:rsid w:val="00EC5358"/>
    <w:rsid w:val="00EC5FC1"/>
    <w:rsid w:val="00EC6AD7"/>
    <w:rsid w:val="00EC7566"/>
    <w:rsid w:val="00ED06CD"/>
    <w:rsid w:val="00ED1E85"/>
    <w:rsid w:val="00ED4C1D"/>
    <w:rsid w:val="00ED7E9A"/>
    <w:rsid w:val="00EE02D3"/>
    <w:rsid w:val="00EE173F"/>
    <w:rsid w:val="00EF40C5"/>
    <w:rsid w:val="00EF4B32"/>
    <w:rsid w:val="00EF4EA9"/>
    <w:rsid w:val="00EF7E40"/>
    <w:rsid w:val="00F01035"/>
    <w:rsid w:val="00F07D82"/>
    <w:rsid w:val="00F07FBE"/>
    <w:rsid w:val="00F121B3"/>
    <w:rsid w:val="00F12CA3"/>
    <w:rsid w:val="00F14886"/>
    <w:rsid w:val="00F14DCC"/>
    <w:rsid w:val="00F23B27"/>
    <w:rsid w:val="00F25D95"/>
    <w:rsid w:val="00F277F8"/>
    <w:rsid w:val="00F32518"/>
    <w:rsid w:val="00F32CD9"/>
    <w:rsid w:val="00F404FD"/>
    <w:rsid w:val="00F407B0"/>
    <w:rsid w:val="00F40F44"/>
    <w:rsid w:val="00F418F2"/>
    <w:rsid w:val="00F42541"/>
    <w:rsid w:val="00F45114"/>
    <w:rsid w:val="00F463B5"/>
    <w:rsid w:val="00F46676"/>
    <w:rsid w:val="00F475BC"/>
    <w:rsid w:val="00F47630"/>
    <w:rsid w:val="00F577BA"/>
    <w:rsid w:val="00F616EA"/>
    <w:rsid w:val="00F61C62"/>
    <w:rsid w:val="00F66435"/>
    <w:rsid w:val="00F6648B"/>
    <w:rsid w:val="00F665E2"/>
    <w:rsid w:val="00F66898"/>
    <w:rsid w:val="00F70322"/>
    <w:rsid w:val="00F70F01"/>
    <w:rsid w:val="00F7104F"/>
    <w:rsid w:val="00F74A17"/>
    <w:rsid w:val="00F805DF"/>
    <w:rsid w:val="00F80A7F"/>
    <w:rsid w:val="00F81BDA"/>
    <w:rsid w:val="00F867A0"/>
    <w:rsid w:val="00F87B7F"/>
    <w:rsid w:val="00F901EE"/>
    <w:rsid w:val="00F90EAE"/>
    <w:rsid w:val="00F94241"/>
    <w:rsid w:val="00FA1D97"/>
    <w:rsid w:val="00FA20A9"/>
    <w:rsid w:val="00FA4F6E"/>
    <w:rsid w:val="00FB6153"/>
    <w:rsid w:val="00FC277A"/>
    <w:rsid w:val="00FC2A71"/>
    <w:rsid w:val="00FC36C0"/>
    <w:rsid w:val="00FC52F9"/>
    <w:rsid w:val="00FD0B94"/>
    <w:rsid w:val="00FD25BD"/>
    <w:rsid w:val="00FD7748"/>
    <w:rsid w:val="00FE2CC9"/>
    <w:rsid w:val="00FE4511"/>
    <w:rsid w:val="00FE6116"/>
    <w:rsid w:val="00FE67F4"/>
    <w:rsid w:val="00FE68BE"/>
    <w:rsid w:val="00FE793B"/>
    <w:rsid w:val="00FF2E21"/>
    <w:rsid w:val="00FF31A4"/>
    <w:rsid w:val="00FF69AE"/>
    <w:rsid w:val="00FF6E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State"/>
  <w:smartTagType w:namespaceuri="urn:schemas-microsoft-com:office:smarttags" w:name="PlaceName"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6BA7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D25BD"/>
    <w:rPr>
      <w:rFonts w:cs="Times New Roman"/>
      <w:sz w:val="24"/>
    </w:rPr>
  </w:style>
  <w:style w:type="paragraph" w:styleId="Footer">
    <w:name w:val="footer"/>
    <w:basedOn w:val="Normal"/>
    <w:link w:val="Foot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FD25BD"/>
    <w:rPr>
      <w:rFonts w:cs="Times New Roman"/>
      <w:sz w:val="24"/>
    </w:rPr>
  </w:style>
  <w:style w:type="table" w:styleId="TableGrid">
    <w:name w:val="Table Grid"/>
    <w:basedOn w:val="TableNormal"/>
    <w:uiPriority w:val="99"/>
    <w:rsid w:val="002D583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rsid w:val="001F219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F219B"/>
    <w:rPr>
      <w:rFonts w:ascii="Lucida Grande" w:hAnsi="Lucida Grande" w:cs="Times New Roman"/>
      <w:sz w:val="18"/>
    </w:rPr>
  </w:style>
  <w:style w:type="character" w:styleId="Emphasis">
    <w:name w:val="Emphasis"/>
    <w:basedOn w:val="DefaultParagraphFont"/>
    <w:uiPriority w:val="99"/>
    <w:qFormat/>
    <w:locked/>
    <w:rsid w:val="00CF7C30"/>
    <w:rPr>
      <w:rFonts w:cs="Times New Roman"/>
      <w:i/>
    </w:rPr>
  </w:style>
  <w:style w:type="character" w:styleId="Hyperlink">
    <w:name w:val="Hyperlink"/>
    <w:basedOn w:val="DefaultParagraphFont"/>
    <w:uiPriority w:val="99"/>
    <w:rsid w:val="006A198B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F07D82"/>
    <w:pPr>
      <w:ind w:left="720"/>
      <w:contextualSpacing/>
    </w:pPr>
  </w:style>
  <w:style w:type="character" w:styleId="PageNumber">
    <w:name w:val="page number"/>
    <w:basedOn w:val="DefaultParagraphFont"/>
    <w:uiPriority w:val="99"/>
    <w:rsid w:val="00AB50F1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413B71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1648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64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648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64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</TotalTime>
  <Pages>6</Pages>
  <Words>305</Words>
  <Characters>1740</Characters>
  <Application>Microsoft Office Outlook</Application>
  <DocSecurity>0</DocSecurity>
  <Lines>0</Lines>
  <Paragraphs>0</Paragraphs>
  <ScaleCrop>false</ScaleCrop>
  <Company>brcc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NHA</dc:creator>
  <cp:keywords/>
  <dc:description/>
  <cp:lastModifiedBy>mouche1002@yahoo.com</cp:lastModifiedBy>
  <cp:revision>2</cp:revision>
  <dcterms:created xsi:type="dcterms:W3CDTF">2016-10-03T01:56:00Z</dcterms:created>
  <dcterms:modified xsi:type="dcterms:W3CDTF">2016-10-03T01:56:00Z</dcterms:modified>
</cp:coreProperties>
</file>